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FAEE7" w14:textId="77777777" w:rsidR="00A35FBE" w:rsidRPr="00E20E40" w:rsidRDefault="007D1E18" w:rsidP="007E1019">
      <w:pPr>
        <w:pStyle w:val="CourseHeaderName"/>
        <w:rPr>
          <w:color w:val="002066"/>
          <w:sz w:val="24"/>
          <w:szCs w:val="24"/>
        </w:rPr>
      </w:pPr>
      <w:r>
        <w:rPr>
          <w:noProof/>
        </w:rPr>
        <mc:AlternateContent>
          <mc:Choice Requires="wps">
            <w:drawing>
              <wp:anchor distT="4294967293" distB="4294967293" distL="114300" distR="114300" simplePos="0" relativeHeight="251658240" behindDoc="0" locked="0" layoutInCell="1" allowOverlap="1" wp14:anchorId="58D4907A" wp14:editId="6DB78EEE">
                <wp:simplePos x="0" y="0"/>
                <wp:positionH relativeFrom="column">
                  <wp:posOffset>0</wp:posOffset>
                </wp:positionH>
                <wp:positionV relativeFrom="paragraph">
                  <wp:posOffset>12699</wp:posOffset>
                </wp:positionV>
                <wp:extent cx="5943600" cy="0"/>
                <wp:effectExtent l="0" t="12700" r="0" b="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5400" cap="flat" cmpd="sng" algn="ctr">
                          <a:solidFill>
                            <a:srgbClr val="151F4B"/>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300A5D" id="Straight Connector 1"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1pt" to="46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" strokecolor="#151f4b" strokeweight="2pt">
                <o:lock v:ext="edit" shapetype="f"/>
              </v:line>
            </w:pict>
          </mc:Fallback>
        </mc:AlternateContent>
      </w:r>
    </w:p>
    <w:p w14:paraId="6C528A49" w14:textId="3B32E97E" w:rsidR="00144F60" w:rsidRDefault="00144F60" w:rsidP="007E1019">
      <w:pPr>
        <w:pStyle w:val="CourseHeaderName"/>
        <w:rPr>
          <w:color w:val="002060"/>
        </w:rPr>
      </w:pPr>
      <w:r>
        <w:rPr>
          <w:color w:val="002060"/>
        </w:rPr>
        <w:t>Sport and Event Management</w:t>
      </w:r>
    </w:p>
    <w:p w14:paraId="10FB74C6" w14:textId="74BFCACC" w:rsidR="00144F60" w:rsidRDefault="00144F60" w:rsidP="004B5696">
      <w:pPr>
        <w:pStyle w:val="CourseHeaderYear"/>
        <w:jc w:val="center"/>
        <w:rPr>
          <w:rStyle w:val="CourseHeaderYearChar"/>
          <w:b/>
          <w:color w:val="000000"/>
        </w:rPr>
      </w:pPr>
      <w:r>
        <w:rPr>
          <w:rStyle w:val="CourseHeaderYearChar"/>
          <w:b/>
          <w:color w:val="000000"/>
        </w:rPr>
        <w:t>301</w:t>
      </w:r>
    </w:p>
    <w:p w14:paraId="178DE016" w14:textId="0C9591EC" w:rsidR="00672C3D" w:rsidRDefault="00672C3D" w:rsidP="004B5696">
      <w:pPr>
        <w:pStyle w:val="CourseHeaderYear"/>
        <w:jc w:val="center"/>
        <w:rPr>
          <w:rStyle w:val="CourseHeaderYearChar"/>
          <w:b/>
          <w:color w:val="000000"/>
        </w:rPr>
      </w:pPr>
      <w:r w:rsidRPr="005C6823">
        <w:rPr>
          <w:rStyle w:val="CourseHeaderYearChar"/>
          <w:b/>
          <w:color w:val="000000"/>
        </w:rPr>
        <w:t>Thursday 9:30-10:15</w:t>
      </w:r>
    </w:p>
    <w:p w14:paraId="446D8B84" w14:textId="6807ACD5" w:rsidR="00A35FBE" w:rsidRPr="00633260" w:rsidRDefault="00144F60" w:rsidP="004B5696">
      <w:pPr>
        <w:pStyle w:val="CourseHeaderYear"/>
        <w:jc w:val="center"/>
        <w:rPr>
          <w:sz w:val="28"/>
          <w:szCs w:val="28"/>
        </w:rPr>
        <w:sectPr w:rsidR="00A35FBE" w:rsidRPr="00633260" w:rsidSect="00F27707">
          <w:headerReference w:type="default" r:id="rId8"/>
          <w:footerReference w:type="even" r:id="rId9"/>
          <w:footerReference w:type="default" r:id="rId10"/>
          <w:pgSz w:w="12240" w:h="15840"/>
          <w:pgMar w:top="1440" w:right="1440" w:bottom="1440" w:left="1440" w:header="720" w:footer="720" w:gutter="0"/>
          <w:cols w:space="720"/>
          <w:noEndnote/>
        </w:sectPr>
      </w:pPr>
      <w:r>
        <w:rPr>
          <w:rStyle w:val="CourseHeaderYearChar"/>
          <w:b/>
          <w:color w:val="000000"/>
        </w:rPr>
        <w:t xml:space="preserve">Fall 2025 (8/18-10/05) </w:t>
      </w:r>
      <w:r w:rsidR="00F27707" w:rsidRPr="00633260">
        <w:rPr>
          <w:rStyle w:val="CourseHeaderYearChar"/>
          <w:color w:val="000000"/>
        </w:rPr>
        <w:t>Syllabus</w:t>
      </w:r>
    </w:p>
    <w:p w14:paraId="398E18DA" w14:textId="77777777" w:rsidR="00D61F74" w:rsidRDefault="00D61F74" w:rsidP="002404F0">
      <w:pPr>
        <w:pStyle w:val="CourseHeaderYear"/>
      </w:pPr>
    </w:p>
    <w:p w14:paraId="1B5C2B21" w14:textId="77777777" w:rsidR="004F366C" w:rsidRPr="00633260" w:rsidRDefault="004F366C" w:rsidP="007E1019"/>
    <w:p w14:paraId="39EF52DA" w14:textId="31795239" w:rsidR="00F27707" w:rsidRPr="00BD7D87" w:rsidRDefault="00F27707" w:rsidP="007E1019">
      <w:pPr>
        <w:pStyle w:val="Heading1"/>
      </w:pPr>
      <w:r w:rsidRPr="00D86433">
        <w:rPr>
          <w:rStyle w:val="Heading1Char"/>
          <w:rFonts w:ascii="Helvetica" w:hAnsi="Helvetica"/>
          <w:b/>
        </w:rPr>
        <w:t xml:space="preserve">PROFESSOR: </w:t>
      </w:r>
      <w:r w:rsidR="00144F60">
        <w:t>Caleb Thornburg</w:t>
      </w:r>
      <w:r w:rsidR="009F03E8">
        <w:t>, MA</w:t>
      </w:r>
    </w:p>
    <w:p w14:paraId="2D4A4213" w14:textId="309B8104" w:rsidR="00F27707" w:rsidRPr="00BD7D87" w:rsidRDefault="00F27707" w:rsidP="007E1019">
      <w:pPr>
        <w:rPr>
          <w:sz w:val="40"/>
        </w:rPr>
      </w:pPr>
      <w:r w:rsidRPr="00BD7D87">
        <w:t xml:space="preserve">Office Location: </w:t>
      </w:r>
      <w:r w:rsidR="00144F60">
        <w:t xml:space="preserve">Williams Gym </w:t>
      </w:r>
    </w:p>
    <w:p w14:paraId="14D59451" w14:textId="67C88204" w:rsidR="00F27707" w:rsidRPr="00BD7D87" w:rsidRDefault="00F27707" w:rsidP="007E1019">
      <w:r w:rsidRPr="00BD7D87">
        <w:t xml:space="preserve">Office Hours: </w:t>
      </w:r>
      <w:r w:rsidR="00144F60">
        <w:t>M/T/W- 9-10:00am, 11:00-</w:t>
      </w:r>
      <w:r w:rsidR="009F03E8">
        <w:t>12:00pm</w:t>
      </w:r>
    </w:p>
    <w:p w14:paraId="1C389BB3" w14:textId="36AA8385" w:rsidR="00F27707" w:rsidRDefault="00F27707" w:rsidP="007E1019">
      <w:r w:rsidRPr="00BD7D87">
        <w:t xml:space="preserve">Email Address: </w:t>
      </w:r>
      <w:r w:rsidR="00144F60">
        <w:t>thornburgc@carolinau.edu</w:t>
      </w:r>
    </w:p>
    <w:p w14:paraId="42B9E936" w14:textId="77777777" w:rsidR="00D61F74" w:rsidRDefault="00D61F74" w:rsidP="002404F0">
      <w:pPr>
        <w:pStyle w:val="CourseHeaderYear"/>
      </w:pPr>
    </w:p>
    <w:p w14:paraId="71348585" w14:textId="77777777" w:rsidR="00F27707" w:rsidRDefault="004F366C" w:rsidP="002404F0">
      <w:pPr>
        <w:pStyle w:val="CourseHeaderYear"/>
      </w:pPr>
      <w:r>
        <w:t>Carolina University Mission Statement</w:t>
      </w:r>
    </w:p>
    <w:p w14:paraId="06F33568" w14:textId="77777777" w:rsidR="004F366C" w:rsidRPr="00BD7D87" w:rsidRDefault="004F366C" w:rsidP="007E1019"/>
    <w:p w14:paraId="3B549473" w14:textId="77777777" w:rsidR="00530286" w:rsidRPr="00530286" w:rsidRDefault="00530286" w:rsidP="00530286">
      <w:r w:rsidRPr="00530286">
        <w:t xml:space="preserve">We are a Christ-centered </w:t>
      </w:r>
      <w:r w:rsidR="00C575EF">
        <w:t>u</w:t>
      </w:r>
      <w:r w:rsidRPr="00530286">
        <w:t xml:space="preserve">niversity </w:t>
      </w:r>
      <w:r w:rsidR="00C575EF">
        <w:t>c</w:t>
      </w:r>
      <w:r w:rsidRPr="00530286">
        <w:t xml:space="preserve">ommitted to </w:t>
      </w:r>
      <w:r w:rsidR="00C575EF">
        <w:t>s</w:t>
      </w:r>
      <w:r w:rsidRPr="00530286">
        <w:t xml:space="preserve">tudent </w:t>
      </w:r>
      <w:r w:rsidR="00C575EF">
        <w:t>s</w:t>
      </w:r>
      <w:r w:rsidRPr="00530286">
        <w:t>uccess.</w:t>
      </w:r>
    </w:p>
    <w:p w14:paraId="36CFC610" w14:textId="77777777" w:rsidR="00F27707" w:rsidRDefault="00F27707" w:rsidP="007E1019"/>
    <w:p w14:paraId="5BEE15D3" w14:textId="77777777" w:rsidR="004F366C" w:rsidRPr="002404F0" w:rsidRDefault="004F366C" w:rsidP="002404F0">
      <w:pPr>
        <w:pStyle w:val="CourseHeaderYear"/>
      </w:pPr>
      <w:r w:rsidRPr="002404F0">
        <w:t>Course Information</w:t>
      </w:r>
    </w:p>
    <w:p w14:paraId="57C81A77" w14:textId="77777777" w:rsidR="004F366C" w:rsidRDefault="004F366C" w:rsidP="007E1019"/>
    <w:p w14:paraId="32AC26C4" w14:textId="77777777" w:rsidR="006F1CFE" w:rsidRPr="006F1CFE" w:rsidRDefault="006F1CFE" w:rsidP="007E1019">
      <w:pPr>
        <w:pStyle w:val="Heading1"/>
      </w:pPr>
      <w:r>
        <w:t>Course</w:t>
      </w:r>
      <w:r w:rsidRPr="006F1CFE">
        <w:t xml:space="preserve"> Prerequisites</w:t>
      </w:r>
      <w:r w:rsidRPr="006F1CFE">
        <w:tab/>
      </w:r>
    </w:p>
    <w:p w14:paraId="1157F763" w14:textId="4B2E6237" w:rsidR="006F1CFE" w:rsidRPr="00BD7D87" w:rsidRDefault="009F03E8" w:rsidP="007E1019">
      <w:r>
        <w:t>N/a</w:t>
      </w:r>
    </w:p>
    <w:p w14:paraId="76BA3DB2" w14:textId="77777777" w:rsidR="006F1CFE" w:rsidRPr="00BD7D87" w:rsidRDefault="006F1CFE" w:rsidP="007E1019"/>
    <w:p w14:paraId="61DDC05C" w14:textId="77777777" w:rsidR="00F27707" w:rsidRPr="006F1CFE" w:rsidRDefault="006F1CFE" w:rsidP="007E1019">
      <w:pPr>
        <w:pStyle w:val="Heading1"/>
      </w:pPr>
      <w:r>
        <w:t>Course</w:t>
      </w:r>
      <w:r w:rsidRPr="006F1CFE">
        <w:t xml:space="preserve"> </w:t>
      </w:r>
      <w:r>
        <w:t>Description</w:t>
      </w:r>
      <w:r w:rsidR="004F366C" w:rsidRPr="006F1CFE">
        <w:tab/>
      </w:r>
    </w:p>
    <w:p w14:paraId="313C39B7" w14:textId="6E70E09B" w:rsidR="009F03E8" w:rsidRDefault="009F03E8" w:rsidP="009F03E8">
      <w:r>
        <w:t xml:space="preserve">This course includes the elements </w:t>
      </w:r>
      <w:r w:rsidR="00672C3D">
        <w:t>that</w:t>
      </w:r>
      <w:r>
        <w:t xml:space="preserve"> shape the planning and construction of sports</w:t>
      </w:r>
    </w:p>
    <w:p w14:paraId="6E7EFE77" w14:textId="50D0F214" w:rsidR="009F03E8" w:rsidRDefault="009F03E8" w:rsidP="009F03E8">
      <w:r>
        <w:t>facilities and the issues and problems involved in facility and event management</w:t>
      </w:r>
      <w:r w:rsidR="00672C3D">
        <w:t>,</w:t>
      </w:r>
      <w:r>
        <w:t xml:space="preserve"> including</w:t>
      </w:r>
    </w:p>
    <w:p w14:paraId="18F50508" w14:textId="77777777" w:rsidR="009F03E8" w:rsidRDefault="009F03E8" w:rsidP="009F03E8">
      <w:r>
        <w:t>marketing, production, personnel, and budget. Students may participate in the</w:t>
      </w:r>
    </w:p>
    <w:p w14:paraId="0ACEC9AB" w14:textId="77777777" w:rsidR="009F03E8" w:rsidRDefault="009F03E8" w:rsidP="009F03E8">
      <w:r>
        <w:t>management of events. This course also includes visits to local facilities and a series of</w:t>
      </w:r>
    </w:p>
    <w:p w14:paraId="3997A78F" w14:textId="5588ABFE" w:rsidR="00F27707" w:rsidRDefault="009F03E8" w:rsidP="009F03E8">
      <w:r>
        <w:t xml:space="preserve">guest lecturers </w:t>
      </w:r>
      <w:r w:rsidR="00672C3D">
        <w:t>who</w:t>
      </w:r>
      <w:r>
        <w:t xml:space="preserve"> are experts in the field.</w:t>
      </w:r>
    </w:p>
    <w:p w14:paraId="542F1F73" w14:textId="77777777" w:rsidR="00672C3D" w:rsidRPr="00BD7D87" w:rsidRDefault="00672C3D" w:rsidP="009F03E8"/>
    <w:p w14:paraId="0A03EEBF" w14:textId="77777777" w:rsidR="00F27707" w:rsidRPr="006F1CFE" w:rsidRDefault="006F1CFE" w:rsidP="007E1019">
      <w:pPr>
        <w:pStyle w:val="Heading1"/>
      </w:pPr>
      <w:r w:rsidRPr="006F1CFE">
        <w:t>Course Delivery and Methods</w:t>
      </w:r>
    </w:p>
    <w:p w14:paraId="7108F960" w14:textId="276AF1BC" w:rsidR="004F366C" w:rsidRDefault="00672C3D" w:rsidP="007E1019">
      <w:r>
        <w:t>This hybrid course will include an in-person class once a week</w:t>
      </w:r>
      <w:r w:rsidR="000528CE">
        <w:t>,</w:t>
      </w:r>
      <w:r w:rsidR="00B45B77">
        <w:t xml:space="preserve"> followed by </w:t>
      </w:r>
      <w:r>
        <w:t>discussions, assignments, and a final project</w:t>
      </w:r>
      <w:r w:rsidR="00B45B77">
        <w:t xml:space="preserve"> submitted online.</w:t>
      </w:r>
    </w:p>
    <w:p w14:paraId="0053DE9A" w14:textId="77777777" w:rsidR="00067A34" w:rsidRDefault="00067A34" w:rsidP="007E1019">
      <w:pPr>
        <w:pStyle w:val="Heading1"/>
      </w:pPr>
      <w:r>
        <w:br w:type="page"/>
      </w:r>
    </w:p>
    <w:p w14:paraId="2C8F5DD6" w14:textId="77777777" w:rsidR="004F366C" w:rsidRPr="00BD7D87" w:rsidRDefault="00D61F74" w:rsidP="002404F0">
      <w:pPr>
        <w:pStyle w:val="CourseHeaderYear"/>
      </w:pPr>
      <w:r w:rsidRPr="004D72B1">
        <w:lastRenderedPageBreak/>
        <w:t>Course Learning Outcomes</w:t>
      </w:r>
    </w:p>
    <w:p w14:paraId="130FB4CF" w14:textId="77777777" w:rsidR="00D61F74" w:rsidRPr="00672C3D" w:rsidRDefault="00D61F74" w:rsidP="00D61F74">
      <w:pPr>
        <w:rPr>
          <w:i/>
          <w:iCs/>
        </w:rPr>
      </w:pPr>
      <w:r w:rsidRPr="00672C3D">
        <w:rPr>
          <w:i/>
          <w:iCs/>
        </w:rPr>
        <w:t>Upon completion of this course, students will be able to:</w:t>
      </w:r>
    </w:p>
    <w:p w14:paraId="2D94D5B0" w14:textId="06069E3C" w:rsidR="00672C3D" w:rsidRDefault="00672C3D" w:rsidP="00672C3D">
      <w:pPr>
        <w:pStyle w:val="ListParagraph"/>
        <w:numPr>
          <w:ilvl w:val="0"/>
          <w:numId w:val="22"/>
        </w:numPr>
      </w:pPr>
      <w:r>
        <w:t>Understand the historical roots and evolution of sports events, highlighting their</w:t>
      </w:r>
    </w:p>
    <w:p w14:paraId="41D68A11" w14:textId="77777777" w:rsidR="00672C3D" w:rsidRDefault="00672C3D" w:rsidP="00672C3D">
      <w:r>
        <w:t>significant roles in societal development and emphasizing the importance of</w:t>
      </w:r>
    </w:p>
    <w:p w14:paraId="5E7B92CE" w14:textId="6C64D274" w:rsidR="00672C3D" w:rsidRDefault="00672C3D" w:rsidP="00672C3D">
      <w:r>
        <w:t>Understanding stakeholder relationships for effective event management within the</w:t>
      </w:r>
    </w:p>
    <w:p w14:paraId="45BBC081" w14:textId="77777777" w:rsidR="00672C3D" w:rsidRDefault="00672C3D" w:rsidP="00672C3D">
      <w:r>
        <w:t>global sports events industry.</w:t>
      </w:r>
    </w:p>
    <w:p w14:paraId="4ED4DC45" w14:textId="1CB6A99B" w:rsidR="00672C3D" w:rsidRDefault="00672C3D" w:rsidP="00672C3D">
      <w:r>
        <w:t>2. Identify the organizational structures of international and national sports governing</w:t>
      </w:r>
    </w:p>
    <w:p w14:paraId="571320E0" w14:textId="77777777" w:rsidR="00672C3D" w:rsidRDefault="00672C3D" w:rsidP="00672C3D">
      <w:r>
        <w:t>bodies and their utilization of events for the development and promotion of their</w:t>
      </w:r>
    </w:p>
    <w:p w14:paraId="13E11B1A" w14:textId="77777777" w:rsidR="00672C3D" w:rsidRDefault="00672C3D" w:rsidP="00672C3D">
      <w:r>
        <w:t>respective sports. This involves examining the relationships between governing bodies</w:t>
      </w:r>
    </w:p>
    <w:p w14:paraId="3DD9733C" w14:textId="77777777" w:rsidR="00672C3D" w:rsidRDefault="00672C3D" w:rsidP="00672C3D">
      <w:r>
        <w:t>and other event organizers, such as governments, educational institutions, clubs, and</w:t>
      </w:r>
    </w:p>
    <w:p w14:paraId="5A26A6E0" w14:textId="77777777" w:rsidR="00672C3D" w:rsidRDefault="00672C3D" w:rsidP="00672C3D">
      <w:r>
        <w:t>commercial promoters, to understand the dynamics of event management within the</w:t>
      </w:r>
    </w:p>
    <w:p w14:paraId="17DCD6AA" w14:textId="77777777" w:rsidR="00672C3D" w:rsidRDefault="00672C3D" w:rsidP="00672C3D">
      <w:r>
        <w:t>sports industry. Additionally, assess the impact of centralized governance on the global</w:t>
      </w:r>
    </w:p>
    <w:p w14:paraId="0E23F1D5" w14:textId="77777777" w:rsidR="00672C3D" w:rsidRDefault="00672C3D" w:rsidP="00672C3D">
      <w:r>
        <w:t>calendar of sports events and its implications for standardization and accessibility</w:t>
      </w:r>
    </w:p>
    <w:p w14:paraId="14012317" w14:textId="77777777" w:rsidR="00672C3D" w:rsidRDefault="00672C3D" w:rsidP="00672C3D">
      <w:r>
        <w:t>across different scales of events.</w:t>
      </w:r>
    </w:p>
    <w:p w14:paraId="0AABF15D" w14:textId="77777777" w:rsidR="00672C3D" w:rsidRDefault="00672C3D" w:rsidP="00672C3D">
      <w:r>
        <w:t>3. Develop a comprehensive event planning process model that ensures strategic</w:t>
      </w:r>
    </w:p>
    <w:p w14:paraId="0157459F" w14:textId="77777777" w:rsidR="00672C3D" w:rsidRDefault="00672C3D" w:rsidP="00672C3D">
      <w:r>
        <w:t>consideration of long-term legacies for major international sports events, incorporating</w:t>
      </w:r>
    </w:p>
    <w:p w14:paraId="0C168728" w14:textId="77777777" w:rsidR="00672C3D" w:rsidRDefault="00672C3D" w:rsidP="00672C3D">
      <w:r>
        <w:t>a staged approach with clear progression, iterative adjustments based on evaluation</w:t>
      </w:r>
    </w:p>
    <w:p w14:paraId="574BCB52" w14:textId="77777777" w:rsidR="00672C3D" w:rsidRDefault="00672C3D" w:rsidP="00672C3D">
      <w:r>
        <w:t>feedback, and the establishment of SMART objectives to facilitate continuous</w:t>
      </w:r>
    </w:p>
    <w:p w14:paraId="166E294D" w14:textId="11C3DA34" w:rsidR="00062FEC" w:rsidRDefault="00672C3D" w:rsidP="00672C3D">
      <w:r>
        <w:t>monitoring and alignment with event goals.</w:t>
      </w:r>
    </w:p>
    <w:p w14:paraId="4C2ADCF2" w14:textId="77777777" w:rsidR="00672C3D" w:rsidRDefault="00672C3D" w:rsidP="00672C3D"/>
    <w:p w14:paraId="1B331D0E" w14:textId="77777777" w:rsidR="004F366C" w:rsidRPr="00D61F74" w:rsidRDefault="004F366C" w:rsidP="007E57A0">
      <w:pPr>
        <w:pStyle w:val="CourseHeaderYear"/>
      </w:pPr>
      <w:r w:rsidRPr="00D61F74">
        <w:t>Course Resources</w:t>
      </w:r>
    </w:p>
    <w:p w14:paraId="12EE70C4" w14:textId="77777777" w:rsidR="004F366C" w:rsidRDefault="004F366C" w:rsidP="007E1019"/>
    <w:p w14:paraId="6068B80A" w14:textId="77777777" w:rsidR="00F27707" w:rsidRDefault="00F27707" w:rsidP="004B5696">
      <w:pPr>
        <w:pStyle w:val="Heading1"/>
      </w:pPr>
      <w:r w:rsidRPr="00C90268">
        <w:rPr>
          <w:rStyle w:val="Heading2Char"/>
          <w:rFonts w:ascii="Helvetica" w:hAnsi="Helvetica"/>
          <w:b/>
        </w:rPr>
        <w:t>Required Texts</w:t>
      </w:r>
      <w:r w:rsidRPr="00C90268">
        <w:t xml:space="preserve">: </w:t>
      </w:r>
    </w:p>
    <w:p w14:paraId="22D1474A" w14:textId="77777777" w:rsidR="00DE0689" w:rsidRPr="00DE0689" w:rsidRDefault="00DE0689" w:rsidP="00DE0689"/>
    <w:p w14:paraId="152AB886" w14:textId="774CDEDC" w:rsidR="00DE0689" w:rsidRPr="00550E52" w:rsidRDefault="00DE0689" w:rsidP="00DE0689">
      <w:pPr>
        <w:pStyle w:val="Heading2"/>
        <w:rPr>
          <w:b w:val="0"/>
          <w:bCs/>
        </w:rPr>
      </w:pPr>
      <w:r w:rsidRPr="00550E52">
        <w:rPr>
          <w:b w:val="0"/>
          <w:bCs/>
        </w:rPr>
        <w:t xml:space="preserve">Managing Sport </w:t>
      </w:r>
      <w:r w:rsidRPr="005C6823">
        <w:rPr>
          <w:b w:val="0"/>
          <w:bCs/>
        </w:rPr>
        <w:t>Events 2</w:t>
      </w:r>
      <w:r w:rsidRPr="005C6823">
        <w:rPr>
          <w:b w:val="0"/>
          <w:bCs/>
          <w:vertAlign w:val="superscript"/>
        </w:rPr>
        <w:t>nd</w:t>
      </w:r>
      <w:r w:rsidRPr="005C6823">
        <w:rPr>
          <w:b w:val="0"/>
          <w:bCs/>
        </w:rPr>
        <w:t xml:space="preserve"> Edition</w:t>
      </w:r>
    </w:p>
    <w:p w14:paraId="5A932104" w14:textId="22F5A04F" w:rsidR="00C84297" w:rsidRDefault="00DE0689" w:rsidP="00DE0689">
      <w:pPr>
        <w:pStyle w:val="Heading2"/>
        <w:rPr>
          <w:b w:val="0"/>
          <w:bCs/>
        </w:rPr>
      </w:pPr>
      <w:r w:rsidRPr="00550E52">
        <w:rPr>
          <w:b w:val="0"/>
          <w:bCs/>
        </w:rPr>
        <w:t>By T. Christopher Greenwell; Leigh Ann Danzey-Bussell; David J. Shonk</w:t>
      </w:r>
    </w:p>
    <w:p w14:paraId="0C5BA609" w14:textId="095B8EA8" w:rsidR="00550E52" w:rsidRPr="00550E52" w:rsidRDefault="00550E52" w:rsidP="00550E52">
      <w:r w:rsidRPr="00550E52">
        <w:t>ISBN: 9781718217638</w:t>
      </w:r>
    </w:p>
    <w:p w14:paraId="4694E128" w14:textId="77777777" w:rsidR="00DE0689" w:rsidRPr="00DE0689" w:rsidRDefault="00DE0689" w:rsidP="00DE0689"/>
    <w:p w14:paraId="7E63769E" w14:textId="48CA8E26" w:rsidR="00AC1521" w:rsidRPr="00AC1521" w:rsidRDefault="00F27707" w:rsidP="00AC1521">
      <w:pPr>
        <w:pStyle w:val="Heading1"/>
      </w:pPr>
      <w:r w:rsidRPr="00BD7D87">
        <w:t xml:space="preserve">Required Resources: </w:t>
      </w:r>
    </w:p>
    <w:p w14:paraId="3291F19A" w14:textId="0A8A721C" w:rsidR="00DE0689" w:rsidRDefault="00AC1521" w:rsidP="00DE0689">
      <w:r>
        <w:t>N/a</w:t>
      </w:r>
    </w:p>
    <w:p w14:paraId="552FCAF1" w14:textId="77777777" w:rsidR="00AC1521" w:rsidRPr="00DE0689" w:rsidRDefault="00AC1521" w:rsidP="00DE0689"/>
    <w:p w14:paraId="3B1ED54E" w14:textId="77777777" w:rsidR="00F27707" w:rsidRPr="00BD7D87" w:rsidRDefault="00F27707" w:rsidP="004B5696">
      <w:pPr>
        <w:pStyle w:val="Heading1"/>
      </w:pPr>
      <w:r w:rsidRPr="00BD7D87">
        <w:t xml:space="preserve">Recommended Resources: </w:t>
      </w:r>
    </w:p>
    <w:p w14:paraId="1D64BACA" w14:textId="77777777" w:rsidR="00AC1521" w:rsidRDefault="00AC1521" w:rsidP="00AC1521">
      <w:pPr>
        <w:pStyle w:val="Heading2"/>
      </w:pPr>
      <w:hyperlink r:id="rId11" w:history="1">
        <w:r w:rsidRPr="00A76A54">
          <w:rPr>
            <w:rStyle w:val="Hyperlink"/>
          </w:rPr>
          <w:t>https://www.sportsbusinessjournal.com</w:t>
        </w:r>
      </w:hyperlink>
      <w:r>
        <w:t xml:space="preserve"> </w:t>
      </w:r>
      <w:r w:rsidRPr="00550E52">
        <w:rPr>
          <w:b w:val="0"/>
          <w:bCs/>
        </w:rPr>
        <w:t>– We will use this website to discuss current sports venue news.</w:t>
      </w:r>
    </w:p>
    <w:p w14:paraId="547BAEC7" w14:textId="77777777" w:rsidR="00550E52" w:rsidRDefault="00550E52" w:rsidP="00550E52"/>
    <w:p w14:paraId="475850C1" w14:textId="27D8A346" w:rsidR="00550E52" w:rsidRPr="00550E52" w:rsidRDefault="00550E52" w:rsidP="00550E52">
      <w:hyperlink r:id="rId12" w:history="1">
        <w:r w:rsidRPr="00A76A54">
          <w:rPr>
            <w:rStyle w:val="Hyperlink"/>
          </w:rPr>
          <w:t>https://owl.purdue.edu/owl/research_and_citation/apa_style/apa_formatting_and_style_guide/index.html</w:t>
        </w:r>
      </w:hyperlink>
      <w:r>
        <w:t xml:space="preserve"> - great resource for reminders on how APA formatting works. </w:t>
      </w:r>
    </w:p>
    <w:p w14:paraId="2EEB4821" w14:textId="71492030" w:rsidR="00067A34" w:rsidRDefault="00067A34" w:rsidP="00AC1521">
      <w:r>
        <w:br w:type="page"/>
      </w:r>
    </w:p>
    <w:p w14:paraId="133AEF56" w14:textId="77777777" w:rsidR="00F27707" w:rsidRDefault="00F27707" w:rsidP="002404F0">
      <w:pPr>
        <w:pStyle w:val="CourseHeaderYear"/>
      </w:pPr>
      <w:r w:rsidRPr="00BD7D87">
        <w:lastRenderedPageBreak/>
        <w:t>C</w:t>
      </w:r>
      <w:r w:rsidR="00062FEC">
        <w:t>ourse Requirements and Assignments</w:t>
      </w:r>
    </w:p>
    <w:p w14:paraId="56FC6572" w14:textId="77777777" w:rsidR="00062FEC" w:rsidRPr="00BD7D87" w:rsidRDefault="00062FEC" w:rsidP="007E1019"/>
    <w:p w14:paraId="66AAD293" w14:textId="18E9DED8" w:rsidR="00EB683F" w:rsidRDefault="00AC1521" w:rsidP="007E1019">
      <w:r w:rsidRPr="00AC1521">
        <w:t>Final Grades are weighted. More information about each category is displayed below:</w:t>
      </w:r>
    </w:p>
    <w:p w14:paraId="0536F51E" w14:textId="77777777" w:rsidR="00AC1521" w:rsidRDefault="00AC1521" w:rsidP="007E1019"/>
    <w:p w14:paraId="12A30908" w14:textId="6EFE689B" w:rsidR="00153001" w:rsidRDefault="00153001" w:rsidP="007E1019">
      <w:pPr>
        <w:rPr>
          <w:b/>
          <w:bCs/>
          <w:sz w:val="28"/>
          <w:szCs w:val="28"/>
        </w:rPr>
      </w:pPr>
    </w:p>
    <w:p w14:paraId="2C6C33F6" w14:textId="542C90A3" w:rsidR="00153001" w:rsidRDefault="00153001" w:rsidP="00153001">
      <w:pPr>
        <w:rPr>
          <w:b/>
          <w:bCs/>
          <w:sz w:val="28"/>
          <w:szCs w:val="28"/>
        </w:rPr>
      </w:pPr>
      <w:r w:rsidRPr="00153001">
        <w:rPr>
          <w:b/>
          <w:bCs/>
          <w:sz w:val="28"/>
          <w:szCs w:val="28"/>
        </w:rPr>
        <w:t xml:space="preserve">Participation </w:t>
      </w:r>
      <w:r w:rsidR="00EC42FB">
        <w:rPr>
          <w:b/>
          <w:bCs/>
          <w:sz w:val="28"/>
          <w:szCs w:val="28"/>
        </w:rPr>
        <w:t>2</w:t>
      </w:r>
      <w:r w:rsidRPr="00153001">
        <w:rPr>
          <w:b/>
          <w:bCs/>
          <w:sz w:val="28"/>
          <w:szCs w:val="28"/>
        </w:rPr>
        <w:t>0%</w:t>
      </w:r>
    </w:p>
    <w:p w14:paraId="2D568403" w14:textId="3848568C" w:rsidR="00153001" w:rsidRPr="00153001" w:rsidRDefault="00153001" w:rsidP="00153001">
      <w:r>
        <w:t>Every class</w:t>
      </w:r>
      <w:r w:rsidR="00580D4D">
        <w:t xml:space="preserve"> time</w:t>
      </w:r>
      <w:r>
        <w:t xml:space="preserve"> and online time, there will be multiple opportunities to participate in class. Understanding each student learns and communicates differently, there will be several unique opportunities to earn a satisfactory grade.</w:t>
      </w:r>
      <w:r w:rsidR="0062086A">
        <w:t xml:space="preserve"> Participation </w:t>
      </w:r>
      <w:r w:rsidR="0062086A" w:rsidRPr="0062086A">
        <w:rPr>
          <w:i/>
          <w:iCs/>
        </w:rPr>
        <w:t>can</w:t>
      </w:r>
      <w:r w:rsidR="0062086A">
        <w:t xml:space="preserve"> include: </w:t>
      </w:r>
      <w:r w:rsidR="00580D4D">
        <w:t xml:space="preserve">contributing to the discussion board, </w:t>
      </w:r>
      <w:r w:rsidR="0062086A">
        <w:t>coming to class prepared (reading/listening/ watching that week’s materials), discussing the weekly topic, conversing with others in class by responding and respecting what others might say, responding to the QOTD (Question Of The Day</w:t>
      </w:r>
      <w:r w:rsidR="007F2315">
        <w:t xml:space="preserve">), and other various group </w:t>
      </w:r>
      <w:r w:rsidR="00580D4D">
        <w:t>work</w:t>
      </w:r>
      <w:r w:rsidR="0062086A">
        <w:t xml:space="preserve">. </w:t>
      </w:r>
      <w:r w:rsidR="007F2315">
        <w:t>Participating in</w:t>
      </w:r>
      <w:r w:rsidR="0062086A">
        <w:t xml:space="preserve"> classroom activities will not only ensure a pleasing grade but also prepare the student for success in the field of sports business. </w:t>
      </w:r>
    </w:p>
    <w:p w14:paraId="37F2C941" w14:textId="77777777" w:rsidR="00153001" w:rsidRDefault="00153001" w:rsidP="007E1019">
      <w:pPr>
        <w:rPr>
          <w:b/>
          <w:bCs/>
          <w:sz w:val="28"/>
          <w:szCs w:val="28"/>
        </w:rPr>
      </w:pPr>
    </w:p>
    <w:p w14:paraId="725AEC3A" w14:textId="79890D4A" w:rsidR="00AC1521" w:rsidRPr="005F242A" w:rsidRDefault="00AC1521" w:rsidP="007E1019">
      <w:pPr>
        <w:rPr>
          <w:b/>
          <w:bCs/>
          <w:sz w:val="28"/>
          <w:szCs w:val="28"/>
        </w:rPr>
      </w:pPr>
      <w:r w:rsidRPr="005F242A">
        <w:rPr>
          <w:b/>
          <w:bCs/>
          <w:sz w:val="28"/>
          <w:szCs w:val="28"/>
        </w:rPr>
        <w:t xml:space="preserve">Discussions </w:t>
      </w:r>
      <w:r w:rsidR="00EC42FB">
        <w:rPr>
          <w:b/>
          <w:bCs/>
          <w:sz w:val="28"/>
          <w:szCs w:val="28"/>
        </w:rPr>
        <w:t>20</w:t>
      </w:r>
      <w:r w:rsidRPr="005F242A">
        <w:rPr>
          <w:b/>
          <w:bCs/>
          <w:sz w:val="28"/>
          <w:szCs w:val="28"/>
        </w:rPr>
        <w:t>%</w:t>
      </w:r>
    </w:p>
    <w:p w14:paraId="1769B08F" w14:textId="08C44C54" w:rsidR="008A65AE" w:rsidRDefault="008A65AE" w:rsidP="008A65AE">
      <w:r>
        <w:t>All students will contribute to the Discussion Forum prompts on a weekly basis. There will be six (6) discussions throughout this class.</w:t>
      </w:r>
      <w:r w:rsidR="00F71E39">
        <w:t xml:space="preserve"> These discussions will come from the book.</w:t>
      </w:r>
      <w:r>
        <w:t xml:space="preserve"> Each Student must provide:</w:t>
      </w:r>
    </w:p>
    <w:p w14:paraId="4CA71EC3" w14:textId="4A2D1DA3" w:rsidR="008A65AE" w:rsidRDefault="008A65AE" w:rsidP="008A65AE">
      <w:r>
        <w:t>-</w:t>
      </w:r>
      <w:r w:rsidRPr="008A65AE">
        <w:rPr>
          <w:b/>
          <w:bCs/>
        </w:rPr>
        <w:t>initial</w:t>
      </w:r>
      <w:r>
        <w:t xml:space="preserve"> post responding to the prompt (150-200 words). This post </w:t>
      </w:r>
      <w:r w:rsidRPr="005F242A">
        <w:rPr>
          <w:i/>
          <w:iCs/>
        </w:rPr>
        <w:t>will include</w:t>
      </w:r>
      <w:r>
        <w:t xml:space="preserve"> a reference (the book we are using, or an outside source, such as a journal or article). Post the reference with </w:t>
      </w:r>
      <w:r w:rsidR="00580D4D">
        <w:t xml:space="preserve">the </w:t>
      </w:r>
      <w:r>
        <w:t>correct APA citation for full credit.</w:t>
      </w:r>
      <w:r w:rsidR="005F242A">
        <w:t xml:space="preserve"> This post is </w:t>
      </w:r>
      <w:r>
        <w:t xml:space="preserve">due every </w:t>
      </w:r>
      <w:r w:rsidR="00EC42FB">
        <w:rPr>
          <w:b/>
          <w:bCs/>
        </w:rPr>
        <w:t>Thursday</w:t>
      </w:r>
      <w:r w:rsidRPr="005F242A">
        <w:rPr>
          <w:b/>
          <w:bCs/>
        </w:rPr>
        <w:t xml:space="preserve"> at 11:30 pm</w:t>
      </w:r>
      <w:r>
        <w:t xml:space="preserve">. </w:t>
      </w:r>
    </w:p>
    <w:p w14:paraId="2B2754FF" w14:textId="08C46761" w:rsidR="008A65AE" w:rsidRDefault="008A65AE" w:rsidP="008A65AE">
      <w:r>
        <w:t>-Engage with</w:t>
      </w:r>
      <w:r w:rsidRPr="008A65AE">
        <w:rPr>
          <w:i/>
          <w:iCs/>
        </w:rPr>
        <w:t xml:space="preserve"> two</w:t>
      </w:r>
      <w:r>
        <w:t xml:space="preserve"> classmates' </w:t>
      </w:r>
      <w:r w:rsidR="005F242A">
        <w:t>posts (75-100 words</w:t>
      </w:r>
      <w:r w:rsidR="00580D4D">
        <w:t xml:space="preserve"> each post</w:t>
      </w:r>
      <w:r w:rsidR="005F242A">
        <w:t>)</w:t>
      </w:r>
      <w:r>
        <w:t xml:space="preserve"> by responding to continue the academic conversation. Due </w:t>
      </w:r>
      <w:r w:rsidRPr="00653F25">
        <w:rPr>
          <w:b/>
          <w:bCs/>
        </w:rPr>
        <w:t>every Sunday</w:t>
      </w:r>
      <w:r>
        <w:t xml:space="preserve"> at 11:30 pm. </w:t>
      </w:r>
    </w:p>
    <w:p w14:paraId="469375D7" w14:textId="77777777" w:rsidR="00AC1521" w:rsidRDefault="00AC1521" w:rsidP="007E1019"/>
    <w:p w14:paraId="07D1A6BD" w14:textId="6B133D54" w:rsidR="005F242A" w:rsidRDefault="00AC1521" w:rsidP="007E1019">
      <w:pPr>
        <w:rPr>
          <w:b/>
          <w:bCs/>
          <w:sz w:val="28"/>
          <w:szCs w:val="28"/>
        </w:rPr>
      </w:pPr>
      <w:r w:rsidRPr="005F242A">
        <w:rPr>
          <w:b/>
          <w:bCs/>
          <w:sz w:val="28"/>
          <w:szCs w:val="28"/>
        </w:rPr>
        <w:t>Assignments 40%</w:t>
      </w:r>
    </w:p>
    <w:p w14:paraId="24E2D91F" w14:textId="66656160" w:rsidR="005F242A" w:rsidRDefault="005F242A" w:rsidP="007E1019">
      <w:r>
        <w:t>Throughout this class, there will be</w:t>
      </w:r>
      <w:r w:rsidRPr="005F242A">
        <w:rPr>
          <w:i/>
          <w:iCs/>
        </w:rPr>
        <w:t xml:space="preserve"> </w:t>
      </w:r>
      <w:r>
        <w:rPr>
          <w:i/>
          <w:iCs/>
        </w:rPr>
        <w:t xml:space="preserve">four (4) </w:t>
      </w:r>
      <w:r>
        <w:t>assignments that each student must submit:</w:t>
      </w:r>
    </w:p>
    <w:p w14:paraId="5B58D783" w14:textId="77777777" w:rsidR="005F242A" w:rsidRDefault="005F242A" w:rsidP="007E1019"/>
    <w:p w14:paraId="3AE5AF80" w14:textId="6105AECA" w:rsidR="005F242A" w:rsidRDefault="005F242A" w:rsidP="007E1019">
      <w:r>
        <w:t>-</w:t>
      </w:r>
      <w:r w:rsidR="00550E52">
        <w:t xml:space="preserve"> </w:t>
      </w:r>
      <w:r>
        <w:t>One (1) full page</w:t>
      </w:r>
      <w:r w:rsidR="00276C36">
        <w:t xml:space="preserve"> of academic writing that is</w:t>
      </w:r>
      <w:r w:rsidR="00550E52">
        <w:t xml:space="preserve"> correctly formatted in APA (</w:t>
      </w:r>
      <w:hyperlink r:id="rId13" w:history="1">
        <w:r w:rsidR="00550E52" w:rsidRPr="00550E52">
          <w:rPr>
            <w:rStyle w:val="Hyperlink"/>
          </w:rPr>
          <w:t>Purdue OWL)</w:t>
        </w:r>
      </w:hyperlink>
      <w:r w:rsidR="00276C36">
        <w:t>.</w:t>
      </w:r>
    </w:p>
    <w:p w14:paraId="52ADCF6A" w14:textId="18BAEED4" w:rsidR="005F242A" w:rsidRDefault="005F242A" w:rsidP="007E1019">
      <w:r>
        <w:t xml:space="preserve">- College-level opening and closing paragraphs, as well as </w:t>
      </w:r>
      <w:r w:rsidR="00F71E39">
        <w:t xml:space="preserve">two (2) to </w:t>
      </w:r>
      <w:r>
        <w:t>three (3) main points throughout the body paragraph</w:t>
      </w:r>
      <w:r w:rsidR="007F2315">
        <w:t>(</w:t>
      </w:r>
      <w:r>
        <w:t>s</w:t>
      </w:r>
      <w:r w:rsidR="007F2315">
        <w:t>)</w:t>
      </w:r>
      <w:r>
        <w:t>.</w:t>
      </w:r>
      <w:r w:rsidR="00F71E39">
        <w:t xml:space="preserve"> The opening and closing paragraphs can be small compared to the body paragraphs.</w:t>
      </w:r>
    </w:p>
    <w:p w14:paraId="2E1743E5" w14:textId="09406325" w:rsidR="005F242A" w:rsidRDefault="005F242A" w:rsidP="007E1019">
      <w:r>
        <w:t xml:space="preserve">- </w:t>
      </w:r>
      <w:r w:rsidR="00550E52">
        <w:t>T</w:t>
      </w:r>
      <w:r>
        <w:t xml:space="preserve">houghtful and academic writing that responds to and answers the topic or question </w:t>
      </w:r>
      <w:r w:rsidR="00153001">
        <w:t>within</w:t>
      </w:r>
      <w:r>
        <w:t xml:space="preserve"> the prompt. </w:t>
      </w:r>
    </w:p>
    <w:p w14:paraId="20D3E5D1" w14:textId="653298A6" w:rsidR="00550E52" w:rsidRPr="005F242A" w:rsidRDefault="00550E52" w:rsidP="007E1019">
      <w:r>
        <w:t>- Contains two (2) references that are properly APA cited</w:t>
      </w:r>
      <w:r w:rsidR="007F2315">
        <w:t xml:space="preserve"> (reference page)</w:t>
      </w:r>
      <w:r>
        <w:t>. One cite must be from the book, the other can be from the book as well</w:t>
      </w:r>
      <w:r w:rsidR="00F71E39">
        <w:t>,</w:t>
      </w:r>
      <w:r>
        <w:t xml:space="preserve"> or any other </w:t>
      </w:r>
      <w:r w:rsidRPr="00550E52">
        <w:rPr>
          <w:i/>
          <w:iCs/>
        </w:rPr>
        <w:t>scholarly</w:t>
      </w:r>
      <w:r>
        <w:t xml:space="preserve"> articles.</w:t>
      </w:r>
      <w:r w:rsidR="00936070">
        <w:t xml:space="preserve"> Due on certain Sundays at 11:30 pm.</w:t>
      </w:r>
    </w:p>
    <w:p w14:paraId="0876067A" w14:textId="77777777" w:rsidR="00AC1521" w:rsidRDefault="00AC1521" w:rsidP="007E1019"/>
    <w:p w14:paraId="51E0D099" w14:textId="69E49E7F" w:rsidR="00AC1521" w:rsidRPr="00153001" w:rsidRDefault="00AC1521" w:rsidP="007E1019">
      <w:pPr>
        <w:rPr>
          <w:b/>
          <w:bCs/>
          <w:sz w:val="28"/>
          <w:szCs w:val="28"/>
        </w:rPr>
      </w:pPr>
      <w:r w:rsidRPr="00153001">
        <w:rPr>
          <w:b/>
          <w:bCs/>
          <w:sz w:val="28"/>
          <w:szCs w:val="28"/>
        </w:rPr>
        <w:t>Final Project 20%</w:t>
      </w:r>
    </w:p>
    <w:p w14:paraId="273A1825" w14:textId="77777777" w:rsidR="00153001" w:rsidRDefault="00153001" w:rsidP="007E1019"/>
    <w:p w14:paraId="4E71E1D1" w14:textId="2D807282" w:rsidR="00386565" w:rsidRDefault="00F54B30" w:rsidP="007E1019">
      <w:r>
        <w:t xml:space="preserve">The final project will require </w:t>
      </w:r>
      <w:r w:rsidR="000149A4">
        <w:t>2-3 students in each group</w:t>
      </w:r>
      <w:r>
        <w:t xml:space="preserve"> to analyze and research a current sporting venue. The student</w:t>
      </w:r>
      <w:r w:rsidR="000149A4">
        <w:t>s</w:t>
      </w:r>
      <w:r>
        <w:t xml:space="preserve"> will </w:t>
      </w:r>
    </w:p>
    <w:p w14:paraId="6E512051" w14:textId="6790FE90" w:rsidR="00386565" w:rsidRDefault="00386565" w:rsidP="00386565">
      <w:pPr>
        <w:pStyle w:val="ListParagraph"/>
        <w:numPr>
          <w:ilvl w:val="0"/>
          <w:numId w:val="23"/>
        </w:numPr>
      </w:pPr>
      <w:r>
        <w:t>Pick a venue from the following</w:t>
      </w:r>
    </w:p>
    <w:p w14:paraId="74E0C453" w14:textId="1A3E923D" w:rsidR="00386565" w:rsidRDefault="00017E34" w:rsidP="00386565">
      <w:pPr>
        <w:pStyle w:val="ListParagraph"/>
        <w:numPr>
          <w:ilvl w:val="1"/>
          <w:numId w:val="23"/>
        </w:numPr>
      </w:pPr>
      <w:r>
        <w:t>Sofi Stadium</w:t>
      </w:r>
    </w:p>
    <w:p w14:paraId="290CDFA6" w14:textId="1E06C1FE" w:rsidR="00386565" w:rsidRDefault="00017E34" w:rsidP="00386565">
      <w:pPr>
        <w:pStyle w:val="ListParagraph"/>
        <w:numPr>
          <w:ilvl w:val="1"/>
          <w:numId w:val="23"/>
        </w:numPr>
      </w:pPr>
      <w:r>
        <w:t>Wembley Stadium</w:t>
      </w:r>
    </w:p>
    <w:p w14:paraId="513EAC31" w14:textId="123A54F6" w:rsidR="00017E34" w:rsidRDefault="00017E34" w:rsidP="00386565">
      <w:pPr>
        <w:pStyle w:val="ListParagraph"/>
        <w:numPr>
          <w:ilvl w:val="1"/>
          <w:numId w:val="23"/>
        </w:numPr>
      </w:pPr>
      <w:r>
        <w:t xml:space="preserve">Yellow River Sports Center </w:t>
      </w:r>
    </w:p>
    <w:p w14:paraId="644469CB" w14:textId="3909686D" w:rsidR="00017E34" w:rsidRDefault="004B1785" w:rsidP="00386565">
      <w:pPr>
        <w:pStyle w:val="ListParagraph"/>
        <w:numPr>
          <w:ilvl w:val="1"/>
          <w:numId w:val="23"/>
        </w:numPr>
      </w:pPr>
      <w:r>
        <w:lastRenderedPageBreak/>
        <w:t>Allegiant Stadium</w:t>
      </w:r>
    </w:p>
    <w:p w14:paraId="3806A7FF" w14:textId="0E8E72A4" w:rsidR="004B1785" w:rsidRDefault="004B1785" w:rsidP="00386565">
      <w:pPr>
        <w:pStyle w:val="ListParagraph"/>
        <w:numPr>
          <w:ilvl w:val="1"/>
          <w:numId w:val="23"/>
        </w:numPr>
      </w:pPr>
      <w:r>
        <w:t>Tottenham Hotspur Stadium</w:t>
      </w:r>
    </w:p>
    <w:p w14:paraId="2644C2BB" w14:textId="5D633AE9" w:rsidR="00386565" w:rsidRDefault="00386565" w:rsidP="00386565">
      <w:pPr>
        <w:pStyle w:val="ListParagraph"/>
        <w:numPr>
          <w:ilvl w:val="0"/>
          <w:numId w:val="23"/>
        </w:numPr>
      </w:pPr>
      <w:r>
        <w:t xml:space="preserve">Investigate the </w:t>
      </w:r>
      <w:r w:rsidRPr="004B1785">
        <w:rPr>
          <w:b/>
          <w:bCs/>
        </w:rPr>
        <w:t>history</w:t>
      </w:r>
      <w:r>
        <w:t xml:space="preserve">, </w:t>
      </w:r>
      <w:r w:rsidR="004B1785">
        <w:t xml:space="preserve">capacity, </w:t>
      </w:r>
      <w:r>
        <w:t>its past and current tenants (teams who play/ use the facility), the staff/ organization group who manage it (CEO,  CFO, Stadium Operations).</w:t>
      </w:r>
    </w:p>
    <w:p w14:paraId="0049113B" w14:textId="1FC8B38C" w:rsidR="00386565" w:rsidRDefault="00386565" w:rsidP="00386565">
      <w:pPr>
        <w:pStyle w:val="ListParagraph"/>
        <w:numPr>
          <w:ilvl w:val="0"/>
          <w:numId w:val="23"/>
        </w:numPr>
      </w:pPr>
      <w:r>
        <w:t>Find out the profitability of this venue and why</w:t>
      </w:r>
      <w:r w:rsidR="000149A4">
        <w:t>.</w:t>
      </w:r>
      <w:r>
        <w:t xml:space="preserve"> </w:t>
      </w:r>
      <w:r w:rsidR="004B1785">
        <w:t xml:space="preserve">How much did it cost? </w:t>
      </w:r>
      <w:r>
        <w:t xml:space="preserve">What’s the region and </w:t>
      </w:r>
      <w:r w:rsidRPr="004B1785">
        <w:rPr>
          <w:b/>
          <w:bCs/>
        </w:rPr>
        <w:t>economy around it</w:t>
      </w:r>
      <w:r>
        <w:t xml:space="preserve"> because of the facility?</w:t>
      </w:r>
    </w:p>
    <w:p w14:paraId="6DF84297" w14:textId="53CF56C0" w:rsidR="00386565" w:rsidRDefault="00386565" w:rsidP="00386565">
      <w:pPr>
        <w:pStyle w:val="ListParagraph"/>
        <w:numPr>
          <w:ilvl w:val="0"/>
          <w:numId w:val="23"/>
        </w:numPr>
      </w:pPr>
      <w:r>
        <w:t xml:space="preserve">What </w:t>
      </w:r>
      <w:r w:rsidRPr="004B1785">
        <w:rPr>
          <w:b/>
          <w:bCs/>
        </w:rPr>
        <w:t>new technologies</w:t>
      </w:r>
      <w:r>
        <w:t xml:space="preserve"> are being used in the facility? How is the venue keeping up with the high volume of visitors (</w:t>
      </w:r>
      <w:r w:rsidR="00B5146D" w:rsidRPr="00B5146D">
        <w:rPr>
          <w:b/>
          <w:bCs/>
        </w:rPr>
        <w:t>vendors</w:t>
      </w:r>
      <w:r w:rsidR="00B5146D">
        <w:t xml:space="preserve">: </w:t>
      </w:r>
      <w:r w:rsidRPr="004B1785">
        <w:rPr>
          <w:b/>
          <w:bCs/>
        </w:rPr>
        <w:t>security, parking, concessions</w:t>
      </w:r>
      <w:r w:rsidR="004B1785" w:rsidRPr="004B1785">
        <w:rPr>
          <w:b/>
          <w:bCs/>
        </w:rPr>
        <w:t>/merchandise</w:t>
      </w:r>
      <w:r>
        <w:t>)?</w:t>
      </w:r>
    </w:p>
    <w:p w14:paraId="2A28221A" w14:textId="775781DC" w:rsidR="00386565" w:rsidRPr="004B1785" w:rsidRDefault="00386565" w:rsidP="00386565">
      <w:pPr>
        <w:pStyle w:val="ListParagraph"/>
        <w:numPr>
          <w:ilvl w:val="0"/>
          <w:numId w:val="23"/>
        </w:numPr>
      </w:pPr>
      <w:r>
        <w:t xml:space="preserve">What’s one thing that could be implemented to </w:t>
      </w:r>
      <w:r w:rsidRPr="004B1785">
        <w:rPr>
          <w:b/>
          <w:bCs/>
        </w:rPr>
        <w:t>improve the venue</w:t>
      </w:r>
      <w:r>
        <w:t xml:space="preserve">? </w:t>
      </w:r>
      <w:r w:rsidR="000149A4">
        <w:rPr>
          <w:i/>
          <w:iCs/>
        </w:rPr>
        <w:t>E.g.</w:t>
      </w:r>
      <w:r w:rsidRPr="00386565">
        <w:rPr>
          <w:i/>
          <w:iCs/>
        </w:rPr>
        <w:t>, a new parking deck near the stadium that provides more ADA (Americans with Disabilities Act) parking</w:t>
      </w:r>
      <w:r w:rsidR="00017E34">
        <w:rPr>
          <w:i/>
          <w:iCs/>
        </w:rPr>
        <w:t>,</w:t>
      </w:r>
      <w:r w:rsidRPr="00386565">
        <w:rPr>
          <w:i/>
          <w:iCs/>
        </w:rPr>
        <w:t xml:space="preserve"> because reviews of the stadium are negative when it comes to ADA</w:t>
      </w:r>
      <w:r>
        <w:t xml:space="preserve"> </w:t>
      </w:r>
      <w:r w:rsidRPr="00386565">
        <w:rPr>
          <w:i/>
          <w:iCs/>
        </w:rPr>
        <w:t>accommodations</w:t>
      </w:r>
      <w:r w:rsidR="00017E34">
        <w:rPr>
          <w:i/>
          <w:iCs/>
        </w:rPr>
        <w:t>.</w:t>
      </w:r>
      <w:r w:rsidRPr="00386565">
        <w:rPr>
          <w:i/>
          <w:iCs/>
        </w:rPr>
        <w:t xml:space="preserve"> </w:t>
      </w:r>
    </w:p>
    <w:p w14:paraId="75AA51AC" w14:textId="44638020" w:rsidR="004B1785" w:rsidRPr="000149A4" w:rsidRDefault="004B1785" w:rsidP="004B1785">
      <w:pPr>
        <w:pStyle w:val="ListParagraph"/>
        <w:numPr>
          <w:ilvl w:val="0"/>
          <w:numId w:val="23"/>
        </w:numPr>
      </w:pPr>
      <w:r>
        <w:t xml:space="preserve">Find a 15-30second </w:t>
      </w:r>
      <w:r w:rsidRPr="004B1785">
        <w:rPr>
          <w:b/>
          <w:bCs/>
        </w:rPr>
        <w:t>video highlight</w:t>
      </w:r>
      <w:r>
        <w:t xml:space="preserve"> (embedded in the presentation) from that venue that showcases a popular game or concert that happened there.</w:t>
      </w:r>
    </w:p>
    <w:p w14:paraId="63CA17D5" w14:textId="77777777" w:rsidR="000149A4" w:rsidRDefault="000149A4" w:rsidP="000149A4"/>
    <w:p w14:paraId="21E290B0" w14:textId="48DD932A" w:rsidR="000149A4" w:rsidRDefault="000149A4" w:rsidP="000149A4">
      <w:r>
        <w:t xml:space="preserve">The final project will </w:t>
      </w:r>
      <w:r w:rsidR="008A65DD">
        <w:t>consist of a</w:t>
      </w:r>
      <w:r>
        <w:t xml:space="preserve"> PowerPoint prese</w:t>
      </w:r>
      <w:r w:rsidR="00017E34">
        <w:t>ntation</w:t>
      </w:r>
      <w:r>
        <w:t xml:space="preserve"> in </w:t>
      </w:r>
      <w:r w:rsidR="00017E34">
        <w:t>class,</w:t>
      </w:r>
      <w:r>
        <w:t xml:space="preserve"> </w:t>
      </w:r>
      <w:r w:rsidRPr="00017E34">
        <w:rPr>
          <w:i/>
          <w:iCs/>
        </w:rPr>
        <w:t>along</w:t>
      </w:r>
      <w:r>
        <w:t xml:space="preserve"> </w:t>
      </w:r>
      <w:r w:rsidR="00017E34">
        <w:t xml:space="preserve">with </w:t>
      </w:r>
      <w:r>
        <w:t>a full page of notes for the speakers to reference (also submitted online before presentation day). The PowerPoint will contain:</w:t>
      </w:r>
    </w:p>
    <w:p w14:paraId="6F47B026" w14:textId="684E39E1" w:rsidR="000149A4" w:rsidRDefault="000149A4" w:rsidP="000149A4">
      <w:pPr>
        <w:pStyle w:val="ListParagraph"/>
        <w:numPr>
          <w:ilvl w:val="0"/>
          <w:numId w:val="24"/>
        </w:numPr>
      </w:pPr>
      <w:r>
        <w:t xml:space="preserve"> 1 Opening (Names, venue chosen, etc.)  and 1 closing slide (references).</w:t>
      </w:r>
    </w:p>
    <w:p w14:paraId="2910E963" w14:textId="5632A849" w:rsidR="000149A4" w:rsidRDefault="000149A4" w:rsidP="000149A4">
      <w:pPr>
        <w:pStyle w:val="ListParagraph"/>
        <w:numPr>
          <w:ilvl w:val="0"/>
          <w:numId w:val="24"/>
        </w:numPr>
      </w:pPr>
      <w:r>
        <w:t>6-8 informational slides answering the topics above</w:t>
      </w:r>
      <w:r w:rsidR="00F71E39">
        <w:t>. Presentation time, not including the QA portion</w:t>
      </w:r>
      <w:r w:rsidR="005C6823">
        <w:t>,</w:t>
      </w:r>
      <w:r w:rsidR="00F71E39">
        <w:t xml:space="preserve"> should last between 5-7 minutes.</w:t>
      </w:r>
    </w:p>
    <w:p w14:paraId="795F9803" w14:textId="1E1521F0" w:rsidR="000149A4" w:rsidRDefault="000149A4" w:rsidP="000149A4">
      <w:pPr>
        <w:pStyle w:val="ListParagraph"/>
        <w:numPr>
          <w:ilvl w:val="0"/>
          <w:numId w:val="24"/>
        </w:numPr>
      </w:pPr>
      <w:r>
        <w:t xml:space="preserve">Pictures of the venue that might </w:t>
      </w:r>
      <w:r w:rsidR="00017E34">
        <w:t>refer to</w:t>
      </w:r>
      <w:r>
        <w:t xml:space="preserve"> what the student is talking about at a certain point in the presentation.</w:t>
      </w:r>
    </w:p>
    <w:p w14:paraId="2EE1C105" w14:textId="4A092B34" w:rsidR="00017E34" w:rsidRDefault="00F71E39" w:rsidP="000149A4">
      <w:pPr>
        <w:pStyle w:val="ListParagraph"/>
        <w:numPr>
          <w:ilvl w:val="0"/>
          <w:numId w:val="24"/>
        </w:numPr>
      </w:pPr>
      <w:r>
        <w:t xml:space="preserve">A </w:t>
      </w:r>
      <w:r w:rsidR="00017E34">
        <w:t xml:space="preserve">minimum of 4 properly referenced resources throughout this project.  </w:t>
      </w:r>
      <w:r w:rsidR="005C6823">
        <w:t xml:space="preserve">An </w:t>
      </w:r>
      <w:r>
        <w:t>APA-formatted</w:t>
      </w:r>
      <w:r w:rsidR="00017E34">
        <w:t xml:space="preserve"> reference slide on the last slide of the presentation.</w:t>
      </w:r>
    </w:p>
    <w:p w14:paraId="5AE1FA3B" w14:textId="55708EAE" w:rsidR="00017E34" w:rsidRDefault="00017E34" w:rsidP="000149A4">
      <w:pPr>
        <w:pStyle w:val="ListParagraph"/>
        <w:numPr>
          <w:ilvl w:val="0"/>
          <w:numId w:val="24"/>
        </w:numPr>
      </w:pPr>
      <w:r>
        <w:t>A time for other students to ask questions about the venue/ presentation.</w:t>
      </w:r>
    </w:p>
    <w:p w14:paraId="0D07D47D" w14:textId="77777777" w:rsidR="00386565" w:rsidRDefault="00386565" w:rsidP="000149A4">
      <w:pPr>
        <w:ind w:left="360"/>
      </w:pPr>
    </w:p>
    <w:p w14:paraId="69F8DE47" w14:textId="77777777" w:rsidR="00F54B30" w:rsidRDefault="00F54B30" w:rsidP="007E1019"/>
    <w:p w14:paraId="05E31D59" w14:textId="77777777" w:rsidR="00F54B30" w:rsidRDefault="00F54B30" w:rsidP="007E1019"/>
    <w:p w14:paraId="425D30A3" w14:textId="77777777" w:rsidR="00F27707" w:rsidRPr="00BD7D87" w:rsidRDefault="00F27707" w:rsidP="007E1019"/>
    <w:p w14:paraId="0C1FB1E3" w14:textId="77777777" w:rsidR="00940A01" w:rsidRDefault="00940A01" w:rsidP="002404F0">
      <w:pPr>
        <w:pStyle w:val="CourseHeaderYear"/>
      </w:pPr>
      <w:r w:rsidRPr="00BD7D87">
        <w:t>C</w:t>
      </w:r>
      <w:r w:rsidR="00102B8B">
        <w:t>ourse Schedule</w:t>
      </w:r>
    </w:p>
    <w:p w14:paraId="36F80EAF" w14:textId="1C9B16C1" w:rsidR="00102B8B" w:rsidRDefault="00102B8B" w:rsidP="007E1019"/>
    <w:p w14:paraId="075FAA34" w14:textId="284B0519" w:rsidR="00B834B5" w:rsidRPr="00B834B5" w:rsidRDefault="00B834B5" w:rsidP="007E1019">
      <w:pPr>
        <w:rPr>
          <w:i/>
          <w:iCs/>
        </w:rPr>
      </w:pPr>
      <w:r w:rsidRPr="00B834B5">
        <w:rPr>
          <w:i/>
          <w:iCs/>
        </w:rPr>
        <w:t>*Subject to Change</w:t>
      </w:r>
    </w:p>
    <w:p w14:paraId="25A4A853" w14:textId="77777777" w:rsidR="00B834B5" w:rsidRPr="00BD7D87" w:rsidRDefault="00B834B5" w:rsidP="007E1019"/>
    <w:p w14:paraId="686B35A3" w14:textId="05B8898D" w:rsidR="007F2315" w:rsidRPr="007F2315" w:rsidRDefault="007F2315" w:rsidP="007F2315">
      <w:pPr>
        <w:rPr>
          <w:b/>
          <w:bCs/>
        </w:rPr>
      </w:pPr>
      <w:r w:rsidRPr="007F2315">
        <w:rPr>
          <w:b/>
          <w:bCs/>
        </w:rPr>
        <w:t>Week 1</w:t>
      </w:r>
    </w:p>
    <w:p w14:paraId="27CE72D8" w14:textId="12C462F6" w:rsidR="007F2315" w:rsidRDefault="007F2315" w:rsidP="007F2315">
      <w:pPr>
        <w:rPr>
          <w:b/>
          <w:bCs/>
        </w:rPr>
      </w:pPr>
      <w:r w:rsidRPr="007F2315">
        <w:rPr>
          <w:b/>
          <w:bCs/>
        </w:rPr>
        <w:t>08/18/2025 to 08/24/2025</w:t>
      </w:r>
    </w:p>
    <w:p w14:paraId="6DA1BD51" w14:textId="77777777" w:rsidR="007F2315" w:rsidRDefault="007F2315" w:rsidP="007F2315"/>
    <w:p w14:paraId="2DF94E7F" w14:textId="70830B79" w:rsidR="007F2315" w:rsidRDefault="007F2315" w:rsidP="007F2315">
      <w:pPr>
        <w:pStyle w:val="ListParagraph"/>
        <w:numPr>
          <w:ilvl w:val="0"/>
          <w:numId w:val="25"/>
        </w:numPr>
      </w:pPr>
      <w:r>
        <w:t xml:space="preserve">Discussion Board </w:t>
      </w:r>
      <w:r w:rsidR="00653F25">
        <w:t xml:space="preserve">1(no references required this week). Due Sunday </w:t>
      </w:r>
      <w:r w:rsidR="00276C36">
        <w:t>11:30 pm</w:t>
      </w:r>
      <w:r w:rsidR="00E811FF">
        <w:t>.</w:t>
      </w:r>
      <w:r w:rsidR="00B834B5">
        <w:t xml:space="preserve"> In the Lecture Video.</w:t>
      </w:r>
    </w:p>
    <w:p w14:paraId="32C21857" w14:textId="2ACFDD1F" w:rsidR="00653F25" w:rsidRDefault="00653F25" w:rsidP="007F2315">
      <w:pPr>
        <w:pStyle w:val="ListParagraph"/>
        <w:numPr>
          <w:ilvl w:val="0"/>
          <w:numId w:val="25"/>
        </w:numPr>
      </w:pPr>
      <w:r>
        <w:t>Review Textbook Chapters 1 &amp; 2</w:t>
      </w:r>
    </w:p>
    <w:p w14:paraId="34118311" w14:textId="08226850" w:rsidR="00653F25" w:rsidRDefault="00653F25" w:rsidP="007F2315">
      <w:pPr>
        <w:pStyle w:val="ListParagraph"/>
        <w:numPr>
          <w:ilvl w:val="0"/>
          <w:numId w:val="25"/>
        </w:numPr>
      </w:pPr>
      <w:r>
        <w:t>Watch Lecture Week 1</w:t>
      </w:r>
    </w:p>
    <w:p w14:paraId="4BFA6A44" w14:textId="40BFAADF" w:rsidR="00C22969" w:rsidRDefault="00C22969" w:rsidP="007F2315">
      <w:pPr>
        <w:pStyle w:val="ListParagraph"/>
        <w:numPr>
          <w:ilvl w:val="0"/>
          <w:numId w:val="25"/>
        </w:numPr>
      </w:pPr>
      <w:r>
        <w:t xml:space="preserve">Watch </w:t>
      </w:r>
      <w:hyperlink r:id="rId14" w:history="1">
        <w:r w:rsidRPr="00C22969">
          <w:rPr>
            <w:rStyle w:val="Hyperlink"/>
          </w:rPr>
          <w:t>SWOT Analysis</w:t>
        </w:r>
      </w:hyperlink>
    </w:p>
    <w:p w14:paraId="0215D481" w14:textId="297C0652" w:rsidR="00653F25" w:rsidRDefault="00653F25" w:rsidP="007F2315">
      <w:pPr>
        <w:pStyle w:val="ListParagraph"/>
        <w:numPr>
          <w:ilvl w:val="0"/>
          <w:numId w:val="25"/>
        </w:numPr>
      </w:pPr>
      <w:r>
        <w:t>Be prepared to discuss chapters next week</w:t>
      </w:r>
      <w:r w:rsidR="00E811FF">
        <w:t>.</w:t>
      </w:r>
    </w:p>
    <w:p w14:paraId="2746074B" w14:textId="3E26C81C" w:rsidR="00653F25" w:rsidRPr="00653F25" w:rsidRDefault="00653F25" w:rsidP="00653F25">
      <w:pPr>
        <w:rPr>
          <w:b/>
          <w:bCs/>
        </w:rPr>
      </w:pPr>
      <w:r w:rsidRPr="00653F25">
        <w:rPr>
          <w:b/>
          <w:bCs/>
        </w:rPr>
        <w:t>Week 2</w:t>
      </w:r>
    </w:p>
    <w:p w14:paraId="1DA32E74" w14:textId="6475B598" w:rsidR="00653F25" w:rsidRDefault="00653F25" w:rsidP="00653F25">
      <w:pPr>
        <w:rPr>
          <w:b/>
          <w:bCs/>
        </w:rPr>
      </w:pPr>
      <w:r w:rsidRPr="00653F25">
        <w:rPr>
          <w:b/>
          <w:bCs/>
        </w:rPr>
        <w:t>08/25/2025 to 08/31/2025</w:t>
      </w:r>
    </w:p>
    <w:p w14:paraId="1238B8A0" w14:textId="77777777" w:rsidR="00653F25" w:rsidRPr="00653F25" w:rsidRDefault="00653F25" w:rsidP="00653F25">
      <w:pPr>
        <w:rPr>
          <w:b/>
          <w:bCs/>
        </w:rPr>
      </w:pPr>
    </w:p>
    <w:p w14:paraId="0E275CD1" w14:textId="78601627" w:rsidR="00653F25" w:rsidRDefault="00653F25" w:rsidP="00653F25">
      <w:pPr>
        <w:pStyle w:val="ListParagraph"/>
        <w:numPr>
          <w:ilvl w:val="0"/>
          <w:numId w:val="25"/>
        </w:numPr>
      </w:pPr>
      <w:r>
        <w:t xml:space="preserve">Discussion Board 2. Original post due </w:t>
      </w:r>
      <w:r w:rsidR="00EC42FB">
        <w:t>Thursday</w:t>
      </w:r>
      <w:r>
        <w:t xml:space="preserve"> </w:t>
      </w:r>
      <w:r w:rsidR="00276C36">
        <w:t>11:30 pm</w:t>
      </w:r>
      <w:r>
        <w:t xml:space="preserve">. Two responses due Sunday </w:t>
      </w:r>
      <w:r w:rsidR="00276C36">
        <w:t>11:30 pm</w:t>
      </w:r>
      <w:r w:rsidR="00E811FF">
        <w:t>.</w:t>
      </w:r>
      <w:r>
        <w:t xml:space="preserve"> </w:t>
      </w:r>
    </w:p>
    <w:p w14:paraId="7D2E9C7F" w14:textId="77777777" w:rsidR="00E811FF" w:rsidRDefault="00653F25" w:rsidP="00653F25">
      <w:pPr>
        <w:pStyle w:val="ListParagraph"/>
        <w:numPr>
          <w:ilvl w:val="0"/>
          <w:numId w:val="25"/>
        </w:numPr>
      </w:pPr>
      <w:r>
        <w:lastRenderedPageBreak/>
        <w:t>Assignment 1.</w:t>
      </w:r>
    </w:p>
    <w:p w14:paraId="3E9BAEB0" w14:textId="08AD9175" w:rsidR="00BD5AA0" w:rsidRDefault="00BD5AA0" w:rsidP="00BD5AA0">
      <w:pPr>
        <w:pStyle w:val="ListParagraph"/>
        <w:numPr>
          <w:ilvl w:val="1"/>
          <w:numId w:val="25"/>
        </w:numPr>
      </w:pPr>
      <w:r>
        <w:t>Job Description</w:t>
      </w:r>
    </w:p>
    <w:p w14:paraId="3314E340" w14:textId="25CD8AC6" w:rsidR="00653F25" w:rsidRDefault="00E811FF" w:rsidP="00E811FF">
      <w:pPr>
        <w:pStyle w:val="ListParagraph"/>
        <w:numPr>
          <w:ilvl w:val="2"/>
          <w:numId w:val="25"/>
        </w:numPr>
      </w:pPr>
      <w:r>
        <w:t>Research a job within event management. More specifically, pick a venue, find someone in that current job at the venue, and discuss their role in event management. Look for a job opening in this field- what does this role require (education, experience)?</w:t>
      </w:r>
      <w:r w:rsidR="00653F25">
        <w:t xml:space="preserve"> </w:t>
      </w:r>
      <w:r>
        <w:t xml:space="preserve">See </w:t>
      </w:r>
      <w:r w:rsidRPr="00E811FF">
        <w:rPr>
          <w:i/>
          <w:iCs/>
        </w:rPr>
        <w:t>Assignments</w:t>
      </w:r>
      <w:r>
        <w:t xml:space="preserve"> for specifics. </w:t>
      </w:r>
    </w:p>
    <w:p w14:paraId="17207FF1" w14:textId="1B815602" w:rsidR="00653F25" w:rsidRDefault="00653F25" w:rsidP="00653F25">
      <w:pPr>
        <w:pStyle w:val="ListParagraph"/>
        <w:numPr>
          <w:ilvl w:val="0"/>
          <w:numId w:val="25"/>
        </w:numPr>
      </w:pPr>
      <w:r>
        <w:t xml:space="preserve">Review Textbook </w:t>
      </w:r>
      <w:r w:rsidR="00E811FF">
        <w:t>Chapters</w:t>
      </w:r>
      <w:r>
        <w:t xml:space="preserve"> 3 &amp; </w:t>
      </w:r>
      <w:r w:rsidR="00E9001B">
        <w:t>5</w:t>
      </w:r>
    </w:p>
    <w:p w14:paraId="54D90C01" w14:textId="364967E8" w:rsidR="00653F25" w:rsidRDefault="00653F25" w:rsidP="00653F25">
      <w:pPr>
        <w:pStyle w:val="ListParagraph"/>
        <w:numPr>
          <w:ilvl w:val="0"/>
          <w:numId w:val="25"/>
        </w:numPr>
      </w:pPr>
      <w:r>
        <w:t>Watch Lecture Week 2</w:t>
      </w:r>
    </w:p>
    <w:p w14:paraId="6A8F2E58" w14:textId="0F830D60" w:rsidR="00E7563C" w:rsidRDefault="00E7563C" w:rsidP="00653F25">
      <w:pPr>
        <w:pStyle w:val="ListParagraph"/>
        <w:numPr>
          <w:ilvl w:val="0"/>
          <w:numId w:val="25"/>
        </w:numPr>
      </w:pPr>
      <w:r>
        <w:t xml:space="preserve">Watch </w:t>
      </w:r>
      <w:hyperlink r:id="rId15" w:history="1">
        <w:r w:rsidRPr="00E7563C">
          <w:rPr>
            <w:rStyle w:val="Hyperlink"/>
          </w:rPr>
          <w:t>Sport Commissions</w:t>
        </w:r>
      </w:hyperlink>
    </w:p>
    <w:p w14:paraId="25AE58D5" w14:textId="595192DD" w:rsidR="00653F25" w:rsidRDefault="00653F25" w:rsidP="00653F25">
      <w:pPr>
        <w:pStyle w:val="ListParagraph"/>
        <w:numPr>
          <w:ilvl w:val="0"/>
          <w:numId w:val="25"/>
        </w:numPr>
      </w:pPr>
      <w:r>
        <w:t>Be prepared to discuss chapters next week</w:t>
      </w:r>
      <w:r w:rsidR="00E811FF">
        <w:t>.</w:t>
      </w:r>
    </w:p>
    <w:p w14:paraId="4B0B01E0" w14:textId="50A94016" w:rsidR="00E811FF" w:rsidRDefault="00E811FF" w:rsidP="00E811FF"/>
    <w:p w14:paraId="6096F7EF" w14:textId="0159C4BC" w:rsidR="00E811FF" w:rsidRPr="00E811FF" w:rsidRDefault="00E811FF" w:rsidP="00E811FF">
      <w:pPr>
        <w:rPr>
          <w:b/>
          <w:bCs/>
        </w:rPr>
      </w:pPr>
      <w:r w:rsidRPr="00E811FF">
        <w:rPr>
          <w:b/>
          <w:bCs/>
        </w:rPr>
        <w:t>Week 3</w:t>
      </w:r>
    </w:p>
    <w:p w14:paraId="195B1AFB" w14:textId="714ACD00" w:rsidR="00E811FF" w:rsidRPr="00E811FF" w:rsidRDefault="00E811FF" w:rsidP="00E811FF">
      <w:pPr>
        <w:rPr>
          <w:b/>
          <w:bCs/>
        </w:rPr>
      </w:pPr>
      <w:r w:rsidRPr="00E811FF">
        <w:rPr>
          <w:b/>
          <w:bCs/>
        </w:rPr>
        <w:t>09/01/2025 to 09/07/2025</w:t>
      </w:r>
    </w:p>
    <w:p w14:paraId="25F5BA9F" w14:textId="00C123B6" w:rsidR="007F2315" w:rsidRDefault="007F2315" w:rsidP="007E1019"/>
    <w:p w14:paraId="4169AA59" w14:textId="618AE33E" w:rsidR="00E811FF" w:rsidRDefault="00E811FF" w:rsidP="00E811FF">
      <w:pPr>
        <w:pStyle w:val="ListParagraph"/>
        <w:numPr>
          <w:ilvl w:val="0"/>
          <w:numId w:val="25"/>
        </w:numPr>
      </w:pPr>
      <w:r>
        <w:t xml:space="preserve">Discussion Board 3. Original post due </w:t>
      </w:r>
      <w:r w:rsidR="00EC42FB">
        <w:t>Thursday</w:t>
      </w:r>
      <w:r>
        <w:t xml:space="preserve"> </w:t>
      </w:r>
      <w:r w:rsidR="00580D4D">
        <w:t>11:30 pm</w:t>
      </w:r>
      <w:r>
        <w:t xml:space="preserve">. Two responses due Sunday </w:t>
      </w:r>
      <w:r w:rsidR="00580D4D">
        <w:t>11:30 pm</w:t>
      </w:r>
      <w:r>
        <w:t>.</w:t>
      </w:r>
    </w:p>
    <w:p w14:paraId="490DA693" w14:textId="7F8D27E7" w:rsidR="00E811FF" w:rsidRDefault="00E811FF" w:rsidP="00E811FF">
      <w:pPr>
        <w:pStyle w:val="ListParagraph"/>
        <w:numPr>
          <w:ilvl w:val="0"/>
          <w:numId w:val="25"/>
        </w:numPr>
      </w:pPr>
      <w:r>
        <w:t>Assignment 2.</w:t>
      </w:r>
    </w:p>
    <w:p w14:paraId="33A9324A" w14:textId="69073B89" w:rsidR="00BD5AA0" w:rsidRDefault="00BD5AA0" w:rsidP="00BD5AA0">
      <w:pPr>
        <w:pStyle w:val="ListParagraph"/>
        <w:numPr>
          <w:ilvl w:val="1"/>
          <w:numId w:val="25"/>
        </w:numPr>
      </w:pPr>
      <w:r>
        <w:t>Olympic Overview</w:t>
      </w:r>
    </w:p>
    <w:p w14:paraId="2960118E" w14:textId="34EA9F8C" w:rsidR="00E811FF" w:rsidRDefault="00E811FF" w:rsidP="00E811FF">
      <w:pPr>
        <w:pStyle w:val="ListParagraph"/>
        <w:numPr>
          <w:ilvl w:val="2"/>
          <w:numId w:val="25"/>
        </w:numPr>
      </w:pPr>
      <w:r>
        <w:t>Briefly explain the bidding process</w:t>
      </w:r>
      <w:r w:rsidR="00A73A70">
        <w:t xml:space="preserve"> for a country to host the Games </w:t>
      </w:r>
      <w:r>
        <w:t>and what costs are associated with it.</w:t>
      </w:r>
      <w:r w:rsidR="00A73A70">
        <w:t xml:space="preserve"> How does sponsorship work inside the Olympics?</w:t>
      </w:r>
      <w:r w:rsidR="005176E3">
        <w:t xml:space="preserve"> See </w:t>
      </w:r>
      <w:r w:rsidR="005176E3" w:rsidRPr="00E811FF">
        <w:rPr>
          <w:i/>
          <w:iCs/>
        </w:rPr>
        <w:t>Assignments</w:t>
      </w:r>
      <w:r w:rsidR="005176E3">
        <w:t xml:space="preserve"> for specifics.</w:t>
      </w:r>
    </w:p>
    <w:p w14:paraId="714DCC66" w14:textId="496E88EB" w:rsidR="00E811FF" w:rsidRDefault="00E811FF" w:rsidP="00E811FF">
      <w:pPr>
        <w:pStyle w:val="ListParagraph"/>
        <w:numPr>
          <w:ilvl w:val="0"/>
          <w:numId w:val="25"/>
        </w:numPr>
      </w:pPr>
      <w:r>
        <w:t xml:space="preserve">Review Textbook Chapters </w:t>
      </w:r>
      <w:r w:rsidR="00E9001B">
        <w:t>6</w:t>
      </w:r>
      <w:r>
        <w:t xml:space="preserve"> &amp; </w:t>
      </w:r>
      <w:r w:rsidR="00E9001B">
        <w:t>7</w:t>
      </w:r>
    </w:p>
    <w:p w14:paraId="50A75931" w14:textId="7AF7FEBF" w:rsidR="00E811FF" w:rsidRDefault="00E811FF" w:rsidP="00E811FF">
      <w:pPr>
        <w:pStyle w:val="ListParagraph"/>
        <w:numPr>
          <w:ilvl w:val="0"/>
          <w:numId w:val="25"/>
        </w:numPr>
      </w:pPr>
      <w:r>
        <w:t>Watch Lecture Week 3</w:t>
      </w:r>
    </w:p>
    <w:p w14:paraId="297E791F" w14:textId="373E8E0F" w:rsidR="00A73A70" w:rsidRDefault="00A73A70" w:rsidP="00E811FF">
      <w:pPr>
        <w:pStyle w:val="ListParagraph"/>
        <w:numPr>
          <w:ilvl w:val="0"/>
          <w:numId w:val="25"/>
        </w:numPr>
      </w:pPr>
      <w:r>
        <w:t xml:space="preserve">Watch </w:t>
      </w:r>
      <w:hyperlink r:id="rId16" w:history="1">
        <w:r w:rsidRPr="00A73A70">
          <w:rPr>
            <w:rStyle w:val="Hyperlink"/>
          </w:rPr>
          <w:t>Olympic Sponsors</w:t>
        </w:r>
      </w:hyperlink>
    </w:p>
    <w:p w14:paraId="3F159B9F" w14:textId="77777777" w:rsidR="00E811FF" w:rsidRDefault="00E811FF" w:rsidP="00E811FF">
      <w:pPr>
        <w:pStyle w:val="ListParagraph"/>
        <w:numPr>
          <w:ilvl w:val="0"/>
          <w:numId w:val="25"/>
        </w:numPr>
      </w:pPr>
      <w:r>
        <w:t>Be prepared to discuss chapters next week.</w:t>
      </w:r>
    </w:p>
    <w:p w14:paraId="48048ACE" w14:textId="77777777" w:rsidR="00E811FF" w:rsidRDefault="00E811FF" w:rsidP="00A73A70"/>
    <w:p w14:paraId="57B2789C" w14:textId="55B57804" w:rsidR="00A73A70" w:rsidRPr="00A73A70" w:rsidRDefault="00A73A70" w:rsidP="00A73A70">
      <w:pPr>
        <w:rPr>
          <w:b/>
          <w:bCs/>
        </w:rPr>
      </w:pPr>
      <w:r w:rsidRPr="00A73A70">
        <w:rPr>
          <w:b/>
          <w:bCs/>
        </w:rPr>
        <w:t>Week 4</w:t>
      </w:r>
    </w:p>
    <w:p w14:paraId="3CDD99DF" w14:textId="39B5CB9C" w:rsidR="00A73A70" w:rsidRPr="00A73A70" w:rsidRDefault="00A73A70" w:rsidP="00A73A70">
      <w:pPr>
        <w:rPr>
          <w:b/>
          <w:bCs/>
        </w:rPr>
      </w:pPr>
      <w:r w:rsidRPr="00A73A70">
        <w:rPr>
          <w:b/>
          <w:bCs/>
        </w:rPr>
        <w:t>09/08/2025 to 09/14/2025</w:t>
      </w:r>
    </w:p>
    <w:p w14:paraId="53EE2359" w14:textId="77777777" w:rsidR="00A73A70" w:rsidRDefault="00A73A70" w:rsidP="00A73A70"/>
    <w:p w14:paraId="2EB42968" w14:textId="031F8826" w:rsidR="00A73A70" w:rsidRDefault="00A73A70" w:rsidP="00A73A70">
      <w:pPr>
        <w:pStyle w:val="ListParagraph"/>
        <w:numPr>
          <w:ilvl w:val="0"/>
          <w:numId w:val="25"/>
        </w:numPr>
      </w:pPr>
      <w:r>
        <w:t xml:space="preserve">Discussion Board 4. Original post due </w:t>
      </w:r>
      <w:r w:rsidR="00EC42FB">
        <w:t>Thursday</w:t>
      </w:r>
      <w:r>
        <w:t xml:space="preserve"> 11:30 pm. Two responses due Sunday 11:30 pm.</w:t>
      </w:r>
      <w:r w:rsidR="00B834B5">
        <w:t xml:space="preserve"> I</w:t>
      </w:r>
      <w:r w:rsidR="00B834B5">
        <w:t xml:space="preserve">n </w:t>
      </w:r>
      <w:r w:rsidR="00B834B5">
        <w:t xml:space="preserve">the </w:t>
      </w:r>
      <w:r w:rsidR="00B834B5">
        <w:t>Lecture Video</w:t>
      </w:r>
      <w:r w:rsidR="00B834B5">
        <w:t>.</w:t>
      </w:r>
    </w:p>
    <w:p w14:paraId="3A324E2D" w14:textId="77777777" w:rsidR="00283AD5" w:rsidRDefault="00283AD5" w:rsidP="00283AD5">
      <w:pPr>
        <w:pStyle w:val="ListParagraph"/>
        <w:numPr>
          <w:ilvl w:val="0"/>
          <w:numId w:val="25"/>
        </w:numPr>
      </w:pPr>
      <w:r>
        <w:t>Assignment 3.</w:t>
      </w:r>
    </w:p>
    <w:p w14:paraId="36EDE26C" w14:textId="77777777" w:rsidR="00283AD5" w:rsidRDefault="00283AD5" w:rsidP="00283AD5">
      <w:pPr>
        <w:pStyle w:val="ListParagraph"/>
        <w:numPr>
          <w:ilvl w:val="1"/>
          <w:numId w:val="25"/>
        </w:numPr>
      </w:pPr>
      <w:r>
        <w:t>ADA Compliance</w:t>
      </w:r>
    </w:p>
    <w:p w14:paraId="2DFF677F" w14:textId="55D78ADF" w:rsidR="00283AD5" w:rsidRDefault="00283AD5" w:rsidP="00283AD5">
      <w:pPr>
        <w:pStyle w:val="ListParagraph"/>
        <w:numPr>
          <w:ilvl w:val="2"/>
          <w:numId w:val="25"/>
        </w:numPr>
      </w:pPr>
      <w:r>
        <w:t xml:space="preserve">Americans with Disability Act-  What is this act? What does it look like for a venue to comply with ADA? What risks are involved if a venue is not ADA compliant (legal, logistical for visitors, etc.). See </w:t>
      </w:r>
      <w:r w:rsidRPr="00E811FF">
        <w:rPr>
          <w:i/>
          <w:iCs/>
        </w:rPr>
        <w:t>Assignments</w:t>
      </w:r>
      <w:r>
        <w:t xml:space="preserve"> for specifics.</w:t>
      </w:r>
    </w:p>
    <w:p w14:paraId="46911AC8" w14:textId="3E673F69" w:rsidR="00A73A70" w:rsidRDefault="00A73A70" w:rsidP="00A73A70">
      <w:pPr>
        <w:pStyle w:val="ListParagraph"/>
        <w:numPr>
          <w:ilvl w:val="0"/>
          <w:numId w:val="25"/>
        </w:numPr>
      </w:pPr>
      <w:r>
        <w:t xml:space="preserve">Review Textbook Chapters </w:t>
      </w:r>
      <w:r w:rsidR="00E9001B">
        <w:t>8</w:t>
      </w:r>
      <w:r>
        <w:t xml:space="preserve"> &amp; </w:t>
      </w:r>
      <w:r w:rsidR="00E9001B">
        <w:t>9</w:t>
      </w:r>
    </w:p>
    <w:p w14:paraId="47BD3D74" w14:textId="7A4C11DC" w:rsidR="00A73A70" w:rsidRDefault="00A73A70" w:rsidP="00A73A70">
      <w:pPr>
        <w:pStyle w:val="ListParagraph"/>
        <w:numPr>
          <w:ilvl w:val="0"/>
          <w:numId w:val="25"/>
        </w:numPr>
      </w:pPr>
      <w:r>
        <w:t>Watch Lecture Week 4</w:t>
      </w:r>
    </w:p>
    <w:p w14:paraId="41EB59F7" w14:textId="02E7F243" w:rsidR="00A73A70" w:rsidRDefault="00A73A70" w:rsidP="00A73A70">
      <w:pPr>
        <w:pStyle w:val="ListParagraph"/>
        <w:numPr>
          <w:ilvl w:val="0"/>
          <w:numId w:val="25"/>
        </w:numPr>
      </w:pPr>
      <w:r>
        <w:t xml:space="preserve">Watch </w:t>
      </w:r>
      <w:hyperlink r:id="rId17" w:history="1">
        <w:r w:rsidRPr="00A73A70">
          <w:rPr>
            <w:rStyle w:val="Hyperlink"/>
          </w:rPr>
          <w:t>Event Branding Tips</w:t>
        </w:r>
      </w:hyperlink>
    </w:p>
    <w:p w14:paraId="7CE735DD" w14:textId="77777777" w:rsidR="00A73A70" w:rsidRDefault="00A73A70" w:rsidP="00A73A70">
      <w:pPr>
        <w:pStyle w:val="ListParagraph"/>
        <w:numPr>
          <w:ilvl w:val="0"/>
          <w:numId w:val="25"/>
        </w:numPr>
      </w:pPr>
      <w:r>
        <w:t>Be prepared to discuss chapters next week.</w:t>
      </w:r>
    </w:p>
    <w:p w14:paraId="5597E493" w14:textId="4388A0B3" w:rsidR="00A73A70" w:rsidRDefault="00A73A70" w:rsidP="00A73A70">
      <w:pPr>
        <w:pStyle w:val="ListParagraph"/>
        <w:numPr>
          <w:ilvl w:val="0"/>
          <w:numId w:val="25"/>
        </w:numPr>
      </w:pPr>
      <w:r>
        <w:t xml:space="preserve">Be prepared to </w:t>
      </w:r>
      <w:r w:rsidR="00580D4D">
        <w:t xml:space="preserve">event </w:t>
      </w:r>
      <w:r>
        <w:t>plan</w:t>
      </w:r>
      <w:r w:rsidR="00580D4D">
        <w:t xml:space="preserve"> in class.</w:t>
      </w:r>
    </w:p>
    <w:p w14:paraId="5BD61266" w14:textId="77777777" w:rsidR="00A73A70" w:rsidRDefault="00A73A70" w:rsidP="00A73A70"/>
    <w:p w14:paraId="56949656" w14:textId="7884EFA2" w:rsidR="00A73A70" w:rsidRPr="00A73A70" w:rsidRDefault="00A73A70" w:rsidP="00A73A70">
      <w:pPr>
        <w:rPr>
          <w:b/>
          <w:bCs/>
        </w:rPr>
      </w:pPr>
      <w:r w:rsidRPr="00A73A70">
        <w:rPr>
          <w:b/>
          <w:bCs/>
        </w:rPr>
        <w:t>Week 5</w:t>
      </w:r>
    </w:p>
    <w:p w14:paraId="14BA2B10" w14:textId="4C26EBB3" w:rsidR="00A73A70" w:rsidRPr="00A73A70" w:rsidRDefault="00A73A70" w:rsidP="00A73A70">
      <w:pPr>
        <w:rPr>
          <w:b/>
          <w:bCs/>
        </w:rPr>
      </w:pPr>
      <w:r w:rsidRPr="00A73A70">
        <w:rPr>
          <w:b/>
          <w:bCs/>
        </w:rPr>
        <w:t>09/15/2025 to 09/21/2025</w:t>
      </w:r>
    </w:p>
    <w:p w14:paraId="399159C6" w14:textId="77777777" w:rsidR="00A73A70" w:rsidRDefault="00A73A70" w:rsidP="00A73A70"/>
    <w:p w14:paraId="5C179C59" w14:textId="78B66A91" w:rsidR="00A73A70" w:rsidRDefault="00A73A70" w:rsidP="00A73A70">
      <w:pPr>
        <w:pStyle w:val="ListParagraph"/>
        <w:numPr>
          <w:ilvl w:val="0"/>
          <w:numId w:val="25"/>
        </w:numPr>
      </w:pPr>
      <w:r>
        <w:t xml:space="preserve">Discussion Board 5. Original post due </w:t>
      </w:r>
      <w:r w:rsidR="00EC42FB">
        <w:t>Thursday</w:t>
      </w:r>
      <w:r>
        <w:t xml:space="preserve"> 11:30 pm. Two responses due Sunday 11:30 pm.</w:t>
      </w:r>
    </w:p>
    <w:p w14:paraId="3DD12F27" w14:textId="59F2868B" w:rsidR="00A73A70" w:rsidRDefault="00A73A70" w:rsidP="00A73A70">
      <w:pPr>
        <w:pStyle w:val="ListParagraph"/>
        <w:numPr>
          <w:ilvl w:val="0"/>
          <w:numId w:val="25"/>
        </w:numPr>
      </w:pPr>
      <w:r>
        <w:lastRenderedPageBreak/>
        <w:t xml:space="preserve">Review Textbook Chapters </w:t>
      </w:r>
      <w:r w:rsidR="00E9001B">
        <w:t>10</w:t>
      </w:r>
      <w:r>
        <w:t xml:space="preserve"> &amp; </w:t>
      </w:r>
      <w:r w:rsidR="00E9001B">
        <w:t>4</w:t>
      </w:r>
    </w:p>
    <w:p w14:paraId="1D0AD0B3" w14:textId="0BA85B13" w:rsidR="00A73A70" w:rsidRDefault="00A73A70" w:rsidP="00A73A70">
      <w:pPr>
        <w:pStyle w:val="ListParagraph"/>
        <w:numPr>
          <w:ilvl w:val="0"/>
          <w:numId w:val="25"/>
        </w:numPr>
      </w:pPr>
      <w:r>
        <w:t xml:space="preserve">Watch Lecture Week </w:t>
      </w:r>
      <w:r w:rsidR="00CF711B">
        <w:t>5</w:t>
      </w:r>
    </w:p>
    <w:p w14:paraId="42F51B39" w14:textId="6FA0207F" w:rsidR="00A73A70" w:rsidRDefault="004644B1" w:rsidP="00A73A70">
      <w:pPr>
        <w:pStyle w:val="ListParagraph"/>
        <w:numPr>
          <w:ilvl w:val="0"/>
          <w:numId w:val="25"/>
        </w:numPr>
      </w:pPr>
      <w:r>
        <w:t xml:space="preserve">Watch </w:t>
      </w:r>
      <w:hyperlink r:id="rId18" w:history="1">
        <w:r w:rsidRPr="004644B1">
          <w:rPr>
            <w:rStyle w:val="Hyperlink"/>
          </w:rPr>
          <w:t>FIFA World Cup Preparations</w:t>
        </w:r>
      </w:hyperlink>
    </w:p>
    <w:p w14:paraId="315B17DE" w14:textId="05C17B9B" w:rsidR="004644B1" w:rsidRDefault="00A73A70" w:rsidP="004644B1">
      <w:pPr>
        <w:pStyle w:val="ListParagraph"/>
        <w:numPr>
          <w:ilvl w:val="0"/>
          <w:numId w:val="25"/>
        </w:numPr>
      </w:pPr>
      <w:r>
        <w:t>Be prepared to discuss chapters next week.</w:t>
      </w:r>
    </w:p>
    <w:p w14:paraId="784E1632" w14:textId="77777777" w:rsidR="004644B1" w:rsidRDefault="004644B1" w:rsidP="004644B1"/>
    <w:p w14:paraId="3B142A28" w14:textId="77777777" w:rsidR="004644B1" w:rsidRDefault="004644B1" w:rsidP="004644B1"/>
    <w:p w14:paraId="513DC712" w14:textId="45B9C724" w:rsidR="004644B1" w:rsidRPr="004644B1" w:rsidRDefault="004644B1" w:rsidP="004644B1">
      <w:pPr>
        <w:rPr>
          <w:b/>
          <w:bCs/>
        </w:rPr>
      </w:pPr>
      <w:r w:rsidRPr="004644B1">
        <w:rPr>
          <w:b/>
          <w:bCs/>
        </w:rPr>
        <w:t>Week 6</w:t>
      </w:r>
    </w:p>
    <w:p w14:paraId="06BE432F" w14:textId="3F67A8E9" w:rsidR="004644B1" w:rsidRPr="004644B1" w:rsidRDefault="004644B1" w:rsidP="004644B1">
      <w:pPr>
        <w:rPr>
          <w:b/>
          <w:bCs/>
        </w:rPr>
      </w:pPr>
      <w:r w:rsidRPr="004644B1">
        <w:rPr>
          <w:b/>
          <w:bCs/>
        </w:rPr>
        <w:t>09/22/2025 to 09/28/2025</w:t>
      </w:r>
    </w:p>
    <w:p w14:paraId="2FB809C5" w14:textId="2B20C7CB" w:rsidR="004644B1" w:rsidRDefault="004644B1" w:rsidP="004644B1">
      <w:pPr>
        <w:pStyle w:val="ListParagraph"/>
        <w:numPr>
          <w:ilvl w:val="0"/>
          <w:numId w:val="25"/>
        </w:numPr>
      </w:pPr>
      <w:r>
        <w:t xml:space="preserve">Discussion Board 6. Original post due </w:t>
      </w:r>
      <w:r w:rsidR="00EC42FB">
        <w:t>Thursday</w:t>
      </w:r>
      <w:r>
        <w:t xml:space="preserve"> 11:30 pm. Two responses due Sunday 11:30 pm.</w:t>
      </w:r>
    </w:p>
    <w:p w14:paraId="425BA514" w14:textId="096D8D34" w:rsidR="004644B1" w:rsidRDefault="004644B1" w:rsidP="004644B1">
      <w:pPr>
        <w:pStyle w:val="ListParagraph"/>
        <w:numPr>
          <w:ilvl w:val="0"/>
          <w:numId w:val="25"/>
        </w:numPr>
      </w:pPr>
      <w:r>
        <w:t>Assignment 4.</w:t>
      </w:r>
    </w:p>
    <w:p w14:paraId="351E4DBF" w14:textId="3BEB8CA1" w:rsidR="00B5146D" w:rsidRDefault="00B5146D" w:rsidP="00B5146D">
      <w:pPr>
        <w:pStyle w:val="ListParagraph"/>
        <w:numPr>
          <w:ilvl w:val="1"/>
          <w:numId w:val="25"/>
        </w:numPr>
      </w:pPr>
      <w:r>
        <w:t>Travis Scott Concert 202</w:t>
      </w:r>
      <w:r w:rsidR="005F0DCC">
        <w:t>1</w:t>
      </w:r>
    </w:p>
    <w:p w14:paraId="39CF8375" w14:textId="10AAE739" w:rsidR="004644B1" w:rsidRDefault="00BD5AA0" w:rsidP="00B5146D">
      <w:pPr>
        <w:pStyle w:val="ListParagraph"/>
        <w:numPr>
          <w:ilvl w:val="2"/>
          <w:numId w:val="25"/>
        </w:numPr>
      </w:pPr>
      <w:r>
        <w:t xml:space="preserve">Evaluate the </w:t>
      </w:r>
      <w:proofErr w:type="spellStart"/>
      <w:r w:rsidR="00B5146D">
        <w:t>Astroworld</w:t>
      </w:r>
      <w:proofErr w:type="spellEnd"/>
      <w:r w:rsidR="00B5146D">
        <w:t xml:space="preserve"> Festival Crowd Crush. What went wrong? What event services were involved and could be held accountable for the incident? Could Logistical planning have prevented this? How could risk management planning have helped this event?</w:t>
      </w:r>
      <w:r w:rsidR="005176E3">
        <w:t xml:space="preserve"> See </w:t>
      </w:r>
      <w:r w:rsidR="005176E3" w:rsidRPr="00E811FF">
        <w:rPr>
          <w:i/>
          <w:iCs/>
        </w:rPr>
        <w:t>Assignments</w:t>
      </w:r>
      <w:r w:rsidR="005176E3">
        <w:t xml:space="preserve"> for specifics.</w:t>
      </w:r>
    </w:p>
    <w:p w14:paraId="7127F2F2" w14:textId="2621CD2E" w:rsidR="00B5146D" w:rsidRDefault="00B5146D" w:rsidP="004644B1">
      <w:pPr>
        <w:pStyle w:val="ListParagraph"/>
        <w:numPr>
          <w:ilvl w:val="0"/>
          <w:numId w:val="25"/>
        </w:numPr>
      </w:pPr>
      <w:r>
        <w:t>Review Chapters 11 &amp; 12</w:t>
      </w:r>
    </w:p>
    <w:p w14:paraId="68F2F1EC" w14:textId="68466F47" w:rsidR="004644B1" w:rsidRDefault="004644B1" w:rsidP="004644B1">
      <w:pPr>
        <w:pStyle w:val="ListParagraph"/>
        <w:numPr>
          <w:ilvl w:val="0"/>
          <w:numId w:val="25"/>
        </w:numPr>
      </w:pPr>
      <w:r>
        <w:t>Watch Lecture Week 6</w:t>
      </w:r>
    </w:p>
    <w:p w14:paraId="1413F0E6" w14:textId="6AE59570" w:rsidR="00E811FF" w:rsidRDefault="00E811FF" w:rsidP="00E76344">
      <w:pPr>
        <w:ind w:left="360"/>
      </w:pPr>
    </w:p>
    <w:p w14:paraId="4E435E1E" w14:textId="6ED22788" w:rsidR="00E76344" w:rsidRPr="00E76344" w:rsidRDefault="00E76344" w:rsidP="00E76344">
      <w:pPr>
        <w:ind w:left="360"/>
        <w:rPr>
          <w:b/>
          <w:bCs/>
        </w:rPr>
      </w:pPr>
      <w:r w:rsidRPr="00E76344">
        <w:rPr>
          <w:b/>
          <w:bCs/>
        </w:rPr>
        <w:t>Week 7</w:t>
      </w:r>
    </w:p>
    <w:p w14:paraId="29993AE9" w14:textId="0C06DE74" w:rsidR="00E76344" w:rsidRDefault="00E76344" w:rsidP="00E76344">
      <w:pPr>
        <w:ind w:left="360"/>
        <w:rPr>
          <w:b/>
          <w:bCs/>
        </w:rPr>
      </w:pPr>
      <w:r w:rsidRPr="00E76344">
        <w:rPr>
          <w:b/>
          <w:bCs/>
        </w:rPr>
        <w:t>09/29/2025 to 10/05/2025</w:t>
      </w:r>
    </w:p>
    <w:p w14:paraId="14B648D4" w14:textId="0CD256C3" w:rsidR="00E76344" w:rsidRDefault="00E76344" w:rsidP="00E76344">
      <w:pPr>
        <w:ind w:left="360"/>
        <w:rPr>
          <w:b/>
          <w:bCs/>
        </w:rPr>
      </w:pPr>
    </w:p>
    <w:p w14:paraId="38E2215F" w14:textId="6961AB13" w:rsidR="00E76344" w:rsidRPr="00E76344" w:rsidRDefault="00E76344" w:rsidP="00E76344">
      <w:pPr>
        <w:pStyle w:val="ListParagraph"/>
        <w:numPr>
          <w:ilvl w:val="0"/>
          <w:numId w:val="25"/>
        </w:numPr>
      </w:pPr>
      <w:r>
        <w:t>Final project presented in class. See Final Project for specifics.</w:t>
      </w:r>
    </w:p>
    <w:p w14:paraId="20F5F23C" w14:textId="77777777" w:rsidR="00425E6D" w:rsidRDefault="00425E6D" w:rsidP="007E1019"/>
    <w:p w14:paraId="165AA7DD" w14:textId="77777777" w:rsidR="00B431F7" w:rsidRDefault="00B431F7" w:rsidP="00B431F7">
      <w:pPr>
        <w:pStyle w:val="CourseHeaderYear"/>
      </w:pPr>
      <w:r>
        <w:t>Course Grading</w:t>
      </w:r>
    </w:p>
    <w:p w14:paraId="2EE68860" w14:textId="77777777" w:rsidR="00B431F7" w:rsidRDefault="00B431F7" w:rsidP="00B431F7">
      <w:pPr>
        <w:pStyle w:val="CourseHeaderYear"/>
      </w:pPr>
    </w:p>
    <w:tbl>
      <w:tblPr>
        <w:tblStyle w:val="GridTable2-Accent3"/>
        <w:tblW w:w="0" w:type="auto"/>
        <w:tblLook w:val="04A0" w:firstRow="1" w:lastRow="0" w:firstColumn="1" w:lastColumn="0" w:noHBand="0" w:noVBand="1"/>
      </w:tblPr>
      <w:tblGrid>
        <w:gridCol w:w="6750"/>
        <w:gridCol w:w="2600"/>
      </w:tblGrid>
      <w:tr w:rsidR="00B431F7" w:rsidRPr="005C2034" w14:paraId="4A1392D6" w14:textId="77777777" w:rsidTr="00A90A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0" w:type="dxa"/>
          </w:tcPr>
          <w:p w14:paraId="5D0AA277" w14:textId="77777777" w:rsidR="00B431F7" w:rsidRPr="005C2034" w:rsidRDefault="00B431F7" w:rsidP="00A90A74">
            <w:pPr>
              <w:pStyle w:val="Heading1"/>
              <w:rPr>
                <w:b/>
                <w:bCs w:val="0"/>
                <w:color w:val="002768"/>
              </w:rPr>
            </w:pPr>
            <w:r w:rsidRPr="005C2034">
              <w:rPr>
                <w:b/>
                <w:bCs w:val="0"/>
                <w:color w:val="002768"/>
              </w:rPr>
              <w:t>Assignment Type</w:t>
            </w:r>
          </w:p>
        </w:tc>
        <w:tc>
          <w:tcPr>
            <w:tcW w:w="2600" w:type="dxa"/>
          </w:tcPr>
          <w:p w14:paraId="7C079607" w14:textId="77777777" w:rsidR="00B431F7" w:rsidRPr="005C2034" w:rsidRDefault="00B431F7" w:rsidP="00A90A74">
            <w:pPr>
              <w:pStyle w:val="Heading1"/>
              <w:cnfStyle w:val="100000000000" w:firstRow="1" w:lastRow="0" w:firstColumn="0" w:lastColumn="0" w:oddVBand="0" w:evenVBand="0" w:oddHBand="0" w:evenHBand="0" w:firstRowFirstColumn="0" w:firstRowLastColumn="0" w:lastRowFirstColumn="0" w:lastRowLastColumn="0"/>
              <w:rPr>
                <w:b/>
                <w:bCs w:val="0"/>
                <w:color w:val="002768"/>
              </w:rPr>
            </w:pPr>
            <w:r w:rsidRPr="005C2034">
              <w:rPr>
                <w:b/>
                <w:bCs w:val="0"/>
                <w:color w:val="002768"/>
              </w:rPr>
              <w:t>Weight</w:t>
            </w:r>
          </w:p>
        </w:tc>
      </w:tr>
      <w:tr w:rsidR="00B431F7" w:rsidRPr="00034524" w14:paraId="2ED96945" w14:textId="77777777" w:rsidTr="00A90A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0" w:type="dxa"/>
          </w:tcPr>
          <w:p w14:paraId="6BF5052A" w14:textId="75B60AEA" w:rsidR="005F0DCC" w:rsidRPr="005F0DCC" w:rsidRDefault="005F0DCC" w:rsidP="00A90A74">
            <w:pPr>
              <w:pStyle w:val="CourseHeaderYear"/>
              <w:rPr>
                <w:b w:val="0"/>
                <w:bCs w:val="0"/>
                <w:sz w:val="22"/>
              </w:rPr>
            </w:pPr>
            <w:r>
              <w:rPr>
                <w:sz w:val="22"/>
              </w:rPr>
              <w:t>Participation</w:t>
            </w:r>
          </w:p>
        </w:tc>
        <w:tc>
          <w:tcPr>
            <w:tcW w:w="2600" w:type="dxa"/>
          </w:tcPr>
          <w:p w14:paraId="31D40BE7" w14:textId="6CBB3371" w:rsidR="00B431F7" w:rsidRPr="005C2034" w:rsidRDefault="00EC42FB" w:rsidP="00A90A74">
            <w:pPr>
              <w:pStyle w:val="CourseHeaderYear"/>
              <w:cnfStyle w:val="000000100000" w:firstRow="0" w:lastRow="0" w:firstColumn="0" w:lastColumn="0" w:oddVBand="0" w:evenVBand="0" w:oddHBand="1" w:evenHBand="0" w:firstRowFirstColumn="0" w:firstRowLastColumn="0" w:lastRowFirstColumn="0" w:lastRowLastColumn="0"/>
              <w:rPr>
                <w:sz w:val="22"/>
              </w:rPr>
            </w:pPr>
            <w:r>
              <w:rPr>
                <w:sz w:val="22"/>
              </w:rPr>
              <w:t>2</w:t>
            </w:r>
            <w:r w:rsidR="005F0DCC">
              <w:rPr>
                <w:sz w:val="22"/>
              </w:rPr>
              <w:t>0%</w:t>
            </w:r>
          </w:p>
        </w:tc>
      </w:tr>
      <w:tr w:rsidR="00B431F7" w:rsidRPr="00034524" w14:paraId="4D71B8E4" w14:textId="77777777" w:rsidTr="00A90A74">
        <w:tc>
          <w:tcPr>
            <w:cnfStyle w:val="001000000000" w:firstRow="0" w:lastRow="0" w:firstColumn="1" w:lastColumn="0" w:oddVBand="0" w:evenVBand="0" w:oddHBand="0" w:evenHBand="0" w:firstRowFirstColumn="0" w:firstRowLastColumn="0" w:lastRowFirstColumn="0" w:lastRowLastColumn="0"/>
            <w:tcW w:w="6750" w:type="dxa"/>
          </w:tcPr>
          <w:p w14:paraId="65A8596D" w14:textId="764E343A" w:rsidR="00B431F7" w:rsidRPr="005C2034" w:rsidRDefault="005F0DCC" w:rsidP="00A90A74">
            <w:pPr>
              <w:pStyle w:val="CourseHeaderYear"/>
              <w:rPr>
                <w:sz w:val="22"/>
              </w:rPr>
            </w:pPr>
            <w:r>
              <w:rPr>
                <w:sz w:val="22"/>
              </w:rPr>
              <w:t>Discussions</w:t>
            </w:r>
          </w:p>
        </w:tc>
        <w:tc>
          <w:tcPr>
            <w:tcW w:w="2600" w:type="dxa"/>
          </w:tcPr>
          <w:p w14:paraId="067B90E1" w14:textId="032FDA1C" w:rsidR="00B431F7" w:rsidRPr="005C2034" w:rsidRDefault="00EC42FB" w:rsidP="00A90A74">
            <w:pPr>
              <w:pStyle w:val="CourseHeaderYear"/>
              <w:cnfStyle w:val="000000000000" w:firstRow="0" w:lastRow="0" w:firstColumn="0" w:lastColumn="0" w:oddVBand="0" w:evenVBand="0" w:oddHBand="0" w:evenHBand="0" w:firstRowFirstColumn="0" w:firstRowLastColumn="0" w:lastRowFirstColumn="0" w:lastRowLastColumn="0"/>
              <w:rPr>
                <w:sz w:val="22"/>
              </w:rPr>
            </w:pPr>
            <w:r>
              <w:rPr>
                <w:sz w:val="22"/>
              </w:rPr>
              <w:t>2</w:t>
            </w:r>
            <w:r w:rsidR="005F0DCC">
              <w:rPr>
                <w:sz w:val="22"/>
              </w:rPr>
              <w:t>0%</w:t>
            </w:r>
          </w:p>
        </w:tc>
      </w:tr>
      <w:tr w:rsidR="00B431F7" w:rsidRPr="00034524" w14:paraId="2FC02564" w14:textId="77777777" w:rsidTr="00A90A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0" w:type="dxa"/>
          </w:tcPr>
          <w:p w14:paraId="1ECEE2AA" w14:textId="2CCABC23" w:rsidR="00B431F7" w:rsidRPr="005C2034" w:rsidRDefault="005F0DCC" w:rsidP="00A90A74">
            <w:pPr>
              <w:pStyle w:val="CourseHeaderYear"/>
              <w:rPr>
                <w:sz w:val="22"/>
              </w:rPr>
            </w:pPr>
            <w:r>
              <w:rPr>
                <w:sz w:val="22"/>
              </w:rPr>
              <w:t>Assignments</w:t>
            </w:r>
          </w:p>
        </w:tc>
        <w:tc>
          <w:tcPr>
            <w:tcW w:w="2600" w:type="dxa"/>
          </w:tcPr>
          <w:p w14:paraId="01DA5373" w14:textId="16D34259" w:rsidR="00B431F7" w:rsidRPr="005C2034" w:rsidRDefault="005F0DCC" w:rsidP="00A90A74">
            <w:pPr>
              <w:pStyle w:val="CourseHeaderYear"/>
              <w:cnfStyle w:val="000000100000" w:firstRow="0" w:lastRow="0" w:firstColumn="0" w:lastColumn="0" w:oddVBand="0" w:evenVBand="0" w:oddHBand="1" w:evenHBand="0" w:firstRowFirstColumn="0" w:firstRowLastColumn="0" w:lastRowFirstColumn="0" w:lastRowLastColumn="0"/>
              <w:rPr>
                <w:sz w:val="22"/>
              </w:rPr>
            </w:pPr>
            <w:r>
              <w:rPr>
                <w:sz w:val="22"/>
              </w:rPr>
              <w:t>40%</w:t>
            </w:r>
          </w:p>
        </w:tc>
      </w:tr>
      <w:tr w:rsidR="00B431F7" w:rsidRPr="00034524" w14:paraId="578D3446" w14:textId="77777777" w:rsidTr="00A90A74">
        <w:tc>
          <w:tcPr>
            <w:cnfStyle w:val="001000000000" w:firstRow="0" w:lastRow="0" w:firstColumn="1" w:lastColumn="0" w:oddVBand="0" w:evenVBand="0" w:oddHBand="0" w:evenHBand="0" w:firstRowFirstColumn="0" w:firstRowLastColumn="0" w:lastRowFirstColumn="0" w:lastRowLastColumn="0"/>
            <w:tcW w:w="6750" w:type="dxa"/>
          </w:tcPr>
          <w:p w14:paraId="79673329" w14:textId="7629324E" w:rsidR="00B431F7" w:rsidRPr="005C2034" w:rsidRDefault="005F0DCC" w:rsidP="00A90A74">
            <w:pPr>
              <w:pStyle w:val="CourseHeaderYear"/>
              <w:rPr>
                <w:sz w:val="22"/>
              </w:rPr>
            </w:pPr>
            <w:r>
              <w:rPr>
                <w:sz w:val="22"/>
              </w:rPr>
              <w:t>Final Project</w:t>
            </w:r>
          </w:p>
        </w:tc>
        <w:tc>
          <w:tcPr>
            <w:tcW w:w="2600" w:type="dxa"/>
          </w:tcPr>
          <w:p w14:paraId="0722A7D4" w14:textId="36BB0EC5" w:rsidR="00B431F7" w:rsidRPr="005C2034" w:rsidRDefault="005F0DCC" w:rsidP="00A90A74">
            <w:pPr>
              <w:pStyle w:val="CourseHeaderYear"/>
              <w:cnfStyle w:val="000000000000" w:firstRow="0" w:lastRow="0" w:firstColumn="0" w:lastColumn="0" w:oddVBand="0" w:evenVBand="0" w:oddHBand="0" w:evenHBand="0" w:firstRowFirstColumn="0" w:firstRowLastColumn="0" w:lastRowFirstColumn="0" w:lastRowLastColumn="0"/>
              <w:rPr>
                <w:sz w:val="22"/>
              </w:rPr>
            </w:pPr>
            <w:r>
              <w:rPr>
                <w:sz w:val="22"/>
              </w:rPr>
              <w:t>20%</w:t>
            </w:r>
          </w:p>
        </w:tc>
      </w:tr>
      <w:tr w:rsidR="00B431F7" w:rsidRPr="00034524" w14:paraId="5B498A7B" w14:textId="77777777" w:rsidTr="00A90A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0" w:type="dxa"/>
          </w:tcPr>
          <w:p w14:paraId="5F1B4D7A" w14:textId="77777777" w:rsidR="00B431F7" w:rsidRPr="005C2034" w:rsidRDefault="00B431F7" w:rsidP="00A90A74">
            <w:pPr>
              <w:pStyle w:val="CourseHeaderYear"/>
              <w:rPr>
                <w:sz w:val="22"/>
              </w:rPr>
            </w:pPr>
          </w:p>
        </w:tc>
        <w:tc>
          <w:tcPr>
            <w:tcW w:w="2600" w:type="dxa"/>
          </w:tcPr>
          <w:p w14:paraId="35781850" w14:textId="1336C1F2" w:rsidR="00B431F7" w:rsidRPr="005C2034" w:rsidRDefault="00B431F7" w:rsidP="00A90A74">
            <w:pPr>
              <w:pStyle w:val="CourseHeaderYear"/>
              <w:cnfStyle w:val="000000100000" w:firstRow="0" w:lastRow="0" w:firstColumn="0" w:lastColumn="0" w:oddVBand="0" w:evenVBand="0" w:oddHBand="1" w:evenHBand="0" w:firstRowFirstColumn="0" w:firstRowLastColumn="0" w:lastRowFirstColumn="0" w:lastRowLastColumn="0"/>
              <w:rPr>
                <w:sz w:val="22"/>
              </w:rPr>
            </w:pPr>
          </w:p>
        </w:tc>
      </w:tr>
      <w:tr w:rsidR="00B431F7" w:rsidRPr="007E57A0" w14:paraId="70100225" w14:textId="77777777" w:rsidTr="00A90A74">
        <w:tc>
          <w:tcPr>
            <w:cnfStyle w:val="001000000000" w:firstRow="0" w:lastRow="0" w:firstColumn="1" w:lastColumn="0" w:oddVBand="0" w:evenVBand="0" w:oddHBand="0" w:evenHBand="0" w:firstRowFirstColumn="0" w:firstRowLastColumn="0" w:lastRowFirstColumn="0" w:lastRowLastColumn="0"/>
            <w:tcW w:w="6750" w:type="dxa"/>
          </w:tcPr>
          <w:p w14:paraId="2F526D39" w14:textId="77777777" w:rsidR="00B431F7" w:rsidRPr="005C2034" w:rsidRDefault="00B431F7" w:rsidP="00A90A74">
            <w:pPr>
              <w:pStyle w:val="CourseHeaderYear"/>
              <w:jc w:val="right"/>
              <w:rPr>
                <w:sz w:val="22"/>
              </w:rPr>
            </w:pPr>
            <w:r w:rsidRPr="005C2034">
              <w:rPr>
                <w:sz w:val="22"/>
              </w:rPr>
              <w:t>Total</w:t>
            </w:r>
          </w:p>
        </w:tc>
        <w:tc>
          <w:tcPr>
            <w:tcW w:w="2600" w:type="dxa"/>
          </w:tcPr>
          <w:p w14:paraId="0834E3B3" w14:textId="748CB747" w:rsidR="00B431F7" w:rsidRPr="005C2034" w:rsidRDefault="005F0DCC" w:rsidP="00A90A74">
            <w:pPr>
              <w:pStyle w:val="CourseHeaderYear"/>
              <w:jc w:val="right"/>
              <w:cnfStyle w:val="000000000000" w:firstRow="0" w:lastRow="0" w:firstColumn="0" w:lastColumn="0" w:oddVBand="0" w:evenVBand="0" w:oddHBand="0" w:evenHBand="0" w:firstRowFirstColumn="0" w:firstRowLastColumn="0" w:lastRowFirstColumn="0" w:lastRowLastColumn="0"/>
              <w:rPr>
                <w:sz w:val="22"/>
              </w:rPr>
            </w:pPr>
            <w:r>
              <w:rPr>
                <w:sz w:val="22"/>
              </w:rPr>
              <w:t>100%</w:t>
            </w:r>
          </w:p>
        </w:tc>
      </w:tr>
    </w:tbl>
    <w:p w14:paraId="312F4785" w14:textId="77777777" w:rsidR="00B431F7" w:rsidRDefault="00B431F7" w:rsidP="00B431F7">
      <w:pPr>
        <w:pStyle w:val="CourseHeaderYear"/>
      </w:pPr>
    </w:p>
    <w:p w14:paraId="7DD77960" w14:textId="77777777" w:rsidR="00B431F7" w:rsidRDefault="00B431F7" w:rsidP="007E1019"/>
    <w:p w14:paraId="4E5863B1" w14:textId="77777777" w:rsidR="00064CCF" w:rsidRDefault="00064CCF" w:rsidP="007E1019"/>
    <w:p w14:paraId="2FF5550B" w14:textId="77777777" w:rsidR="00A414D2" w:rsidRDefault="00A414D2" w:rsidP="007E1019"/>
    <w:p w14:paraId="71CC555E" w14:textId="77777777" w:rsidR="00BD7D87" w:rsidRPr="00D61F74" w:rsidRDefault="006F5A7A" w:rsidP="002404F0">
      <w:pPr>
        <w:pStyle w:val="CourseHeaderYear"/>
        <w:rPr>
          <w:rStyle w:val="Hyperlink"/>
          <w:color w:val="002060"/>
          <w:u w:val="none"/>
        </w:rPr>
      </w:pPr>
      <w:r>
        <w:t xml:space="preserve">University </w:t>
      </w:r>
      <w:r w:rsidR="00C45BE3" w:rsidRPr="00D14247">
        <w:t>G</w:t>
      </w:r>
      <w:r w:rsidR="00102B8B" w:rsidRPr="00D14247">
        <w:t>rading Scale</w:t>
      </w:r>
    </w:p>
    <w:p w14:paraId="46F3F733" w14:textId="77777777" w:rsidR="00034524" w:rsidRPr="00821762" w:rsidRDefault="00034524" w:rsidP="002404F0">
      <w:pPr>
        <w:pStyle w:val="CourseHeaderYear"/>
      </w:pPr>
    </w:p>
    <w:tbl>
      <w:tblPr>
        <w:tblStyle w:val="PlainTable4"/>
        <w:tblW w:w="0" w:type="auto"/>
        <w:jc w:val="center"/>
        <w:tblLook w:val="04A0" w:firstRow="1" w:lastRow="0" w:firstColumn="1" w:lastColumn="0" w:noHBand="0" w:noVBand="1"/>
      </w:tblPr>
      <w:tblGrid>
        <w:gridCol w:w="1181"/>
        <w:gridCol w:w="1898"/>
        <w:gridCol w:w="3006"/>
        <w:gridCol w:w="1404"/>
      </w:tblGrid>
      <w:tr w:rsidR="00821762" w:rsidRPr="00821762" w14:paraId="345116A4" w14:textId="77777777" w:rsidTr="00821762">
        <w:trPr>
          <w:cnfStyle w:val="100000000000" w:firstRow="1" w:lastRow="0" w:firstColumn="0" w:lastColumn="0" w:oddVBand="0" w:evenVBand="0" w:oddHBand="0"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1181" w:type="dxa"/>
            <w:vMerge w:val="restart"/>
            <w:hideMark/>
          </w:tcPr>
          <w:p w14:paraId="185F49B4" w14:textId="77777777" w:rsidR="004A18F8" w:rsidRPr="00821762" w:rsidRDefault="004A18F8" w:rsidP="007E1019">
            <w:pPr>
              <w:rPr>
                <w:b w:val="0"/>
                <w:bCs w:val="0"/>
                <w:color w:val="002060"/>
                <w:sz w:val="28"/>
                <w:szCs w:val="28"/>
              </w:rPr>
            </w:pPr>
            <w:r w:rsidRPr="00821762">
              <w:rPr>
                <w:color w:val="002060"/>
                <w:sz w:val="28"/>
                <w:szCs w:val="28"/>
              </w:rPr>
              <w:t>Grade</w:t>
            </w:r>
          </w:p>
        </w:tc>
        <w:tc>
          <w:tcPr>
            <w:tcW w:w="1898" w:type="dxa"/>
            <w:vMerge w:val="restart"/>
            <w:hideMark/>
          </w:tcPr>
          <w:p w14:paraId="1A9B40A1" w14:textId="77777777" w:rsidR="004A18F8" w:rsidRPr="00821762" w:rsidRDefault="004A18F8" w:rsidP="007E1019">
            <w:pPr>
              <w:cnfStyle w:val="100000000000" w:firstRow="1" w:lastRow="0" w:firstColumn="0" w:lastColumn="0" w:oddVBand="0" w:evenVBand="0" w:oddHBand="0" w:evenHBand="0" w:firstRowFirstColumn="0" w:firstRowLastColumn="0" w:lastRowFirstColumn="0" w:lastRowLastColumn="0"/>
              <w:rPr>
                <w:b w:val="0"/>
                <w:bCs w:val="0"/>
                <w:color w:val="002060"/>
                <w:sz w:val="28"/>
                <w:szCs w:val="28"/>
              </w:rPr>
            </w:pPr>
            <w:r w:rsidRPr="00821762">
              <w:rPr>
                <w:color w:val="002060"/>
                <w:sz w:val="28"/>
                <w:szCs w:val="28"/>
              </w:rPr>
              <w:t>Point Value</w:t>
            </w:r>
          </w:p>
        </w:tc>
        <w:tc>
          <w:tcPr>
            <w:tcW w:w="4410" w:type="dxa"/>
            <w:gridSpan w:val="2"/>
            <w:vMerge w:val="restart"/>
            <w:hideMark/>
          </w:tcPr>
          <w:p w14:paraId="510B29D8" w14:textId="77777777" w:rsidR="004A18F8" w:rsidRPr="00821762" w:rsidRDefault="004A18F8" w:rsidP="007E1019">
            <w:pPr>
              <w:cnfStyle w:val="100000000000" w:firstRow="1" w:lastRow="0" w:firstColumn="0" w:lastColumn="0" w:oddVBand="0" w:evenVBand="0" w:oddHBand="0" w:evenHBand="0" w:firstRowFirstColumn="0" w:firstRowLastColumn="0" w:lastRowFirstColumn="0" w:lastRowLastColumn="0"/>
              <w:rPr>
                <w:b w:val="0"/>
                <w:bCs w:val="0"/>
                <w:color w:val="002060"/>
                <w:sz w:val="28"/>
                <w:szCs w:val="28"/>
              </w:rPr>
            </w:pPr>
            <w:r w:rsidRPr="00821762">
              <w:rPr>
                <w:color w:val="002060"/>
                <w:sz w:val="28"/>
                <w:szCs w:val="28"/>
              </w:rPr>
              <w:t>Range</w:t>
            </w:r>
          </w:p>
        </w:tc>
      </w:tr>
      <w:tr w:rsidR="00821762" w:rsidRPr="00821762" w14:paraId="64CD255A" w14:textId="77777777" w:rsidTr="00821762">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181" w:type="dxa"/>
            <w:vMerge/>
            <w:shd w:val="clear" w:color="auto" w:fill="auto"/>
            <w:hideMark/>
          </w:tcPr>
          <w:p w14:paraId="25DE5CE2" w14:textId="77777777" w:rsidR="004A18F8" w:rsidRPr="00821762" w:rsidRDefault="004A18F8" w:rsidP="007E1019">
            <w:pPr>
              <w:rPr>
                <w:color w:val="002060"/>
                <w:sz w:val="28"/>
                <w:szCs w:val="28"/>
              </w:rPr>
            </w:pPr>
          </w:p>
        </w:tc>
        <w:tc>
          <w:tcPr>
            <w:tcW w:w="1898" w:type="dxa"/>
            <w:vMerge/>
            <w:shd w:val="clear" w:color="auto" w:fill="auto"/>
            <w:hideMark/>
          </w:tcPr>
          <w:p w14:paraId="5E9E12A1"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4410" w:type="dxa"/>
            <w:gridSpan w:val="2"/>
            <w:vMerge/>
            <w:shd w:val="clear" w:color="auto" w:fill="auto"/>
            <w:hideMark/>
          </w:tcPr>
          <w:p w14:paraId="713DA418"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p>
        </w:tc>
      </w:tr>
      <w:tr w:rsidR="00821762" w:rsidRPr="00821762" w14:paraId="158C9782" w14:textId="77777777" w:rsidTr="00821762">
        <w:trPr>
          <w:jc w:val="center"/>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2D1ED89F" w14:textId="77777777" w:rsidR="00102B8B" w:rsidRPr="00821762" w:rsidRDefault="00102B8B" w:rsidP="007E1019">
            <w:pPr>
              <w:rPr>
                <w:color w:val="002060"/>
                <w:sz w:val="28"/>
                <w:szCs w:val="28"/>
              </w:rPr>
            </w:pPr>
          </w:p>
        </w:tc>
        <w:tc>
          <w:tcPr>
            <w:tcW w:w="3006" w:type="dxa"/>
            <w:hideMark/>
          </w:tcPr>
          <w:p w14:paraId="136906F5" w14:textId="77777777" w:rsidR="00102B8B" w:rsidRPr="00821762" w:rsidRDefault="00102B8B"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Undergraduate</w:t>
            </w:r>
          </w:p>
        </w:tc>
        <w:tc>
          <w:tcPr>
            <w:tcW w:w="1404" w:type="dxa"/>
            <w:hideMark/>
          </w:tcPr>
          <w:p w14:paraId="3F3CAB83" w14:textId="77777777" w:rsidR="00102B8B" w:rsidRPr="00821762" w:rsidRDefault="00102B8B"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Graduate</w:t>
            </w:r>
          </w:p>
        </w:tc>
      </w:tr>
      <w:tr w:rsidR="00821762" w:rsidRPr="00821762" w14:paraId="6F1F837D" w14:textId="77777777" w:rsidTr="008217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D9D24AD" w14:textId="77777777" w:rsidR="004A18F8" w:rsidRPr="00821762" w:rsidRDefault="004A18F8" w:rsidP="007E1019">
            <w:pPr>
              <w:rPr>
                <w:color w:val="002060"/>
                <w:sz w:val="28"/>
                <w:szCs w:val="28"/>
              </w:rPr>
            </w:pPr>
            <w:r w:rsidRPr="00821762">
              <w:rPr>
                <w:color w:val="002060"/>
                <w:sz w:val="28"/>
                <w:szCs w:val="28"/>
              </w:rPr>
              <w:lastRenderedPageBreak/>
              <w:t>A</w:t>
            </w:r>
          </w:p>
        </w:tc>
        <w:tc>
          <w:tcPr>
            <w:tcW w:w="0" w:type="auto"/>
            <w:shd w:val="clear" w:color="auto" w:fill="auto"/>
            <w:hideMark/>
          </w:tcPr>
          <w:p w14:paraId="2094E182"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4</w:t>
            </w:r>
          </w:p>
        </w:tc>
        <w:tc>
          <w:tcPr>
            <w:tcW w:w="3006" w:type="dxa"/>
            <w:shd w:val="clear" w:color="auto" w:fill="auto"/>
            <w:hideMark/>
          </w:tcPr>
          <w:p w14:paraId="0A9BF7D8"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94-100</w:t>
            </w:r>
          </w:p>
        </w:tc>
        <w:tc>
          <w:tcPr>
            <w:tcW w:w="1404" w:type="dxa"/>
            <w:shd w:val="clear" w:color="auto" w:fill="auto"/>
            <w:hideMark/>
          </w:tcPr>
          <w:p w14:paraId="1C7FD51D"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96-100</w:t>
            </w:r>
          </w:p>
        </w:tc>
      </w:tr>
      <w:tr w:rsidR="00821762" w:rsidRPr="00821762" w14:paraId="0AFB1D20" w14:textId="77777777" w:rsidTr="0082176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70436F7" w14:textId="77777777" w:rsidR="004A18F8" w:rsidRPr="00821762" w:rsidRDefault="004A18F8" w:rsidP="007E1019">
            <w:pPr>
              <w:rPr>
                <w:color w:val="002060"/>
                <w:sz w:val="28"/>
                <w:szCs w:val="28"/>
              </w:rPr>
            </w:pPr>
            <w:r w:rsidRPr="00821762">
              <w:rPr>
                <w:color w:val="002060"/>
                <w:sz w:val="28"/>
                <w:szCs w:val="28"/>
              </w:rPr>
              <w:t>A-</w:t>
            </w:r>
          </w:p>
        </w:tc>
        <w:tc>
          <w:tcPr>
            <w:tcW w:w="0" w:type="auto"/>
            <w:hideMark/>
          </w:tcPr>
          <w:p w14:paraId="67BD7293"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3.7</w:t>
            </w:r>
          </w:p>
        </w:tc>
        <w:tc>
          <w:tcPr>
            <w:tcW w:w="3006" w:type="dxa"/>
            <w:hideMark/>
          </w:tcPr>
          <w:p w14:paraId="69E1713A"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90-93</w:t>
            </w:r>
          </w:p>
        </w:tc>
        <w:tc>
          <w:tcPr>
            <w:tcW w:w="1404" w:type="dxa"/>
            <w:hideMark/>
          </w:tcPr>
          <w:p w14:paraId="08C1B9A1"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93-95</w:t>
            </w:r>
          </w:p>
        </w:tc>
      </w:tr>
      <w:tr w:rsidR="00821762" w:rsidRPr="00821762" w14:paraId="44AEF381" w14:textId="77777777" w:rsidTr="008217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E98FA9D" w14:textId="77777777" w:rsidR="004A18F8" w:rsidRPr="00821762" w:rsidRDefault="004A18F8" w:rsidP="007E1019">
            <w:pPr>
              <w:rPr>
                <w:color w:val="002060"/>
                <w:sz w:val="28"/>
                <w:szCs w:val="28"/>
              </w:rPr>
            </w:pPr>
            <w:r w:rsidRPr="00821762">
              <w:rPr>
                <w:color w:val="002060"/>
                <w:sz w:val="28"/>
                <w:szCs w:val="28"/>
              </w:rPr>
              <w:t>B+</w:t>
            </w:r>
          </w:p>
        </w:tc>
        <w:tc>
          <w:tcPr>
            <w:tcW w:w="0" w:type="auto"/>
            <w:shd w:val="clear" w:color="auto" w:fill="auto"/>
            <w:hideMark/>
          </w:tcPr>
          <w:p w14:paraId="2DD33666"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3.3</w:t>
            </w:r>
          </w:p>
        </w:tc>
        <w:tc>
          <w:tcPr>
            <w:tcW w:w="3006" w:type="dxa"/>
            <w:shd w:val="clear" w:color="auto" w:fill="auto"/>
            <w:hideMark/>
          </w:tcPr>
          <w:p w14:paraId="1ADAA6F9"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87-89</w:t>
            </w:r>
          </w:p>
        </w:tc>
        <w:tc>
          <w:tcPr>
            <w:tcW w:w="1404" w:type="dxa"/>
            <w:shd w:val="clear" w:color="auto" w:fill="auto"/>
            <w:hideMark/>
          </w:tcPr>
          <w:p w14:paraId="51444F9C"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90-92</w:t>
            </w:r>
          </w:p>
        </w:tc>
      </w:tr>
      <w:tr w:rsidR="00821762" w:rsidRPr="00821762" w14:paraId="3BB8F3CC" w14:textId="77777777" w:rsidTr="0082176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6C081EB" w14:textId="77777777" w:rsidR="004A18F8" w:rsidRPr="00821762" w:rsidRDefault="004A18F8" w:rsidP="007E1019">
            <w:pPr>
              <w:rPr>
                <w:color w:val="002060"/>
                <w:sz w:val="28"/>
                <w:szCs w:val="28"/>
              </w:rPr>
            </w:pPr>
            <w:r w:rsidRPr="00821762">
              <w:rPr>
                <w:color w:val="002060"/>
                <w:sz w:val="28"/>
                <w:szCs w:val="28"/>
              </w:rPr>
              <w:t>B</w:t>
            </w:r>
          </w:p>
        </w:tc>
        <w:tc>
          <w:tcPr>
            <w:tcW w:w="0" w:type="auto"/>
            <w:hideMark/>
          </w:tcPr>
          <w:p w14:paraId="2244D6FC"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3</w:t>
            </w:r>
          </w:p>
        </w:tc>
        <w:tc>
          <w:tcPr>
            <w:tcW w:w="3006" w:type="dxa"/>
            <w:hideMark/>
          </w:tcPr>
          <w:p w14:paraId="45F84761"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83-86</w:t>
            </w:r>
          </w:p>
        </w:tc>
        <w:tc>
          <w:tcPr>
            <w:tcW w:w="1404" w:type="dxa"/>
            <w:hideMark/>
          </w:tcPr>
          <w:p w14:paraId="60D7392A"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87-89</w:t>
            </w:r>
          </w:p>
        </w:tc>
      </w:tr>
      <w:tr w:rsidR="00821762" w:rsidRPr="00821762" w14:paraId="7EA9DF0E" w14:textId="77777777" w:rsidTr="008217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16DB665" w14:textId="77777777" w:rsidR="004A18F8" w:rsidRPr="00821762" w:rsidRDefault="004A18F8" w:rsidP="007E1019">
            <w:pPr>
              <w:rPr>
                <w:color w:val="002060"/>
                <w:sz w:val="28"/>
                <w:szCs w:val="28"/>
              </w:rPr>
            </w:pPr>
            <w:r w:rsidRPr="00821762">
              <w:rPr>
                <w:color w:val="002060"/>
                <w:sz w:val="28"/>
                <w:szCs w:val="28"/>
              </w:rPr>
              <w:t>B-</w:t>
            </w:r>
          </w:p>
        </w:tc>
        <w:tc>
          <w:tcPr>
            <w:tcW w:w="0" w:type="auto"/>
            <w:shd w:val="clear" w:color="auto" w:fill="auto"/>
            <w:hideMark/>
          </w:tcPr>
          <w:p w14:paraId="28FB2000"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2.7</w:t>
            </w:r>
          </w:p>
        </w:tc>
        <w:tc>
          <w:tcPr>
            <w:tcW w:w="3006" w:type="dxa"/>
            <w:shd w:val="clear" w:color="auto" w:fill="auto"/>
            <w:hideMark/>
          </w:tcPr>
          <w:p w14:paraId="45077BA3"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80-82</w:t>
            </w:r>
          </w:p>
        </w:tc>
        <w:tc>
          <w:tcPr>
            <w:tcW w:w="1404" w:type="dxa"/>
            <w:shd w:val="clear" w:color="auto" w:fill="auto"/>
            <w:hideMark/>
          </w:tcPr>
          <w:p w14:paraId="4B1EFBAC"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85-86</w:t>
            </w:r>
          </w:p>
        </w:tc>
      </w:tr>
      <w:tr w:rsidR="00821762" w:rsidRPr="00821762" w14:paraId="36247B04" w14:textId="77777777" w:rsidTr="0082176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5DF19AA" w14:textId="77777777" w:rsidR="004A18F8" w:rsidRPr="00821762" w:rsidRDefault="004A18F8" w:rsidP="007E1019">
            <w:pPr>
              <w:rPr>
                <w:color w:val="002060"/>
                <w:sz w:val="28"/>
                <w:szCs w:val="28"/>
              </w:rPr>
            </w:pPr>
            <w:r w:rsidRPr="00821762">
              <w:rPr>
                <w:color w:val="002060"/>
                <w:sz w:val="28"/>
                <w:szCs w:val="28"/>
              </w:rPr>
              <w:t>C+</w:t>
            </w:r>
          </w:p>
        </w:tc>
        <w:tc>
          <w:tcPr>
            <w:tcW w:w="0" w:type="auto"/>
            <w:hideMark/>
          </w:tcPr>
          <w:p w14:paraId="6AE87914"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2.3</w:t>
            </w:r>
          </w:p>
        </w:tc>
        <w:tc>
          <w:tcPr>
            <w:tcW w:w="3006" w:type="dxa"/>
            <w:hideMark/>
          </w:tcPr>
          <w:p w14:paraId="7379EACD"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77-79</w:t>
            </w:r>
          </w:p>
        </w:tc>
        <w:tc>
          <w:tcPr>
            <w:tcW w:w="1404" w:type="dxa"/>
            <w:hideMark/>
          </w:tcPr>
          <w:p w14:paraId="2731A21A"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82-84</w:t>
            </w:r>
          </w:p>
        </w:tc>
      </w:tr>
      <w:tr w:rsidR="00821762" w:rsidRPr="00821762" w14:paraId="550BE362" w14:textId="77777777" w:rsidTr="008217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0900B71" w14:textId="77777777" w:rsidR="004A18F8" w:rsidRPr="00821762" w:rsidRDefault="004A18F8" w:rsidP="007E1019">
            <w:pPr>
              <w:rPr>
                <w:color w:val="002060"/>
                <w:sz w:val="28"/>
                <w:szCs w:val="28"/>
              </w:rPr>
            </w:pPr>
            <w:r w:rsidRPr="00821762">
              <w:rPr>
                <w:color w:val="002060"/>
                <w:sz w:val="28"/>
                <w:szCs w:val="28"/>
              </w:rPr>
              <w:t>C</w:t>
            </w:r>
          </w:p>
        </w:tc>
        <w:tc>
          <w:tcPr>
            <w:tcW w:w="0" w:type="auto"/>
            <w:shd w:val="clear" w:color="auto" w:fill="auto"/>
            <w:hideMark/>
          </w:tcPr>
          <w:p w14:paraId="2113B05D"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2</w:t>
            </w:r>
          </w:p>
        </w:tc>
        <w:tc>
          <w:tcPr>
            <w:tcW w:w="3006" w:type="dxa"/>
            <w:shd w:val="clear" w:color="auto" w:fill="auto"/>
            <w:hideMark/>
          </w:tcPr>
          <w:p w14:paraId="0B61B01D"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73-76</w:t>
            </w:r>
          </w:p>
        </w:tc>
        <w:tc>
          <w:tcPr>
            <w:tcW w:w="1404" w:type="dxa"/>
            <w:shd w:val="clear" w:color="auto" w:fill="auto"/>
            <w:hideMark/>
          </w:tcPr>
          <w:p w14:paraId="3DADF139"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79-81</w:t>
            </w:r>
          </w:p>
        </w:tc>
      </w:tr>
      <w:tr w:rsidR="00821762" w:rsidRPr="00821762" w14:paraId="2478DE2B" w14:textId="77777777" w:rsidTr="0082176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41F11F9" w14:textId="77777777" w:rsidR="004A18F8" w:rsidRPr="00821762" w:rsidRDefault="004A18F8" w:rsidP="007E1019">
            <w:pPr>
              <w:rPr>
                <w:color w:val="002060"/>
                <w:sz w:val="28"/>
                <w:szCs w:val="28"/>
              </w:rPr>
            </w:pPr>
            <w:r w:rsidRPr="00821762">
              <w:rPr>
                <w:color w:val="002060"/>
                <w:sz w:val="28"/>
                <w:szCs w:val="28"/>
              </w:rPr>
              <w:t>C-</w:t>
            </w:r>
          </w:p>
        </w:tc>
        <w:tc>
          <w:tcPr>
            <w:tcW w:w="0" w:type="auto"/>
            <w:hideMark/>
          </w:tcPr>
          <w:p w14:paraId="77016275"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1.7</w:t>
            </w:r>
          </w:p>
        </w:tc>
        <w:tc>
          <w:tcPr>
            <w:tcW w:w="3006" w:type="dxa"/>
            <w:hideMark/>
          </w:tcPr>
          <w:p w14:paraId="0B2B1D04"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70-72</w:t>
            </w:r>
          </w:p>
        </w:tc>
        <w:tc>
          <w:tcPr>
            <w:tcW w:w="1404" w:type="dxa"/>
            <w:hideMark/>
          </w:tcPr>
          <w:p w14:paraId="1004D555"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77-78</w:t>
            </w:r>
          </w:p>
        </w:tc>
      </w:tr>
      <w:tr w:rsidR="00821762" w:rsidRPr="00821762" w14:paraId="1E1D4B68" w14:textId="77777777" w:rsidTr="008217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BEFEB9E" w14:textId="77777777" w:rsidR="004A18F8" w:rsidRPr="00821762" w:rsidRDefault="004A18F8" w:rsidP="007E1019">
            <w:pPr>
              <w:rPr>
                <w:color w:val="002060"/>
                <w:sz w:val="28"/>
                <w:szCs w:val="28"/>
              </w:rPr>
            </w:pPr>
            <w:r w:rsidRPr="00821762">
              <w:rPr>
                <w:color w:val="002060"/>
                <w:sz w:val="28"/>
                <w:szCs w:val="28"/>
              </w:rPr>
              <w:t>D+</w:t>
            </w:r>
          </w:p>
        </w:tc>
        <w:tc>
          <w:tcPr>
            <w:tcW w:w="0" w:type="auto"/>
            <w:shd w:val="clear" w:color="auto" w:fill="auto"/>
            <w:hideMark/>
          </w:tcPr>
          <w:p w14:paraId="4E2ED7A0"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1.3</w:t>
            </w:r>
          </w:p>
        </w:tc>
        <w:tc>
          <w:tcPr>
            <w:tcW w:w="3006" w:type="dxa"/>
            <w:shd w:val="clear" w:color="auto" w:fill="auto"/>
            <w:hideMark/>
          </w:tcPr>
          <w:p w14:paraId="7612FD0C"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67-69</w:t>
            </w:r>
          </w:p>
        </w:tc>
        <w:tc>
          <w:tcPr>
            <w:tcW w:w="1404" w:type="dxa"/>
            <w:shd w:val="clear" w:color="auto" w:fill="auto"/>
            <w:hideMark/>
          </w:tcPr>
          <w:p w14:paraId="5182B317"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74-76</w:t>
            </w:r>
          </w:p>
        </w:tc>
      </w:tr>
      <w:tr w:rsidR="00821762" w:rsidRPr="00821762" w14:paraId="1C0B8407" w14:textId="77777777" w:rsidTr="0082176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4E28449" w14:textId="77777777" w:rsidR="004A18F8" w:rsidRPr="00821762" w:rsidRDefault="004A18F8" w:rsidP="007E1019">
            <w:pPr>
              <w:rPr>
                <w:color w:val="002060"/>
                <w:sz w:val="28"/>
                <w:szCs w:val="28"/>
              </w:rPr>
            </w:pPr>
            <w:r w:rsidRPr="00821762">
              <w:rPr>
                <w:color w:val="002060"/>
                <w:sz w:val="28"/>
                <w:szCs w:val="28"/>
              </w:rPr>
              <w:t>D</w:t>
            </w:r>
          </w:p>
        </w:tc>
        <w:tc>
          <w:tcPr>
            <w:tcW w:w="0" w:type="auto"/>
            <w:hideMark/>
          </w:tcPr>
          <w:p w14:paraId="60F9C480"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1</w:t>
            </w:r>
          </w:p>
        </w:tc>
        <w:tc>
          <w:tcPr>
            <w:tcW w:w="3006" w:type="dxa"/>
            <w:hideMark/>
          </w:tcPr>
          <w:p w14:paraId="68F4567D"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60-66</w:t>
            </w:r>
          </w:p>
        </w:tc>
        <w:tc>
          <w:tcPr>
            <w:tcW w:w="1404" w:type="dxa"/>
            <w:hideMark/>
          </w:tcPr>
          <w:p w14:paraId="00A6DA26"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70-73</w:t>
            </w:r>
          </w:p>
        </w:tc>
      </w:tr>
      <w:tr w:rsidR="00821762" w:rsidRPr="00821762" w14:paraId="7F720AFA" w14:textId="77777777" w:rsidTr="008217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0D4B812" w14:textId="77777777" w:rsidR="004A18F8" w:rsidRPr="00821762" w:rsidRDefault="004A18F8" w:rsidP="007E1019">
            <w:pPr>
              <w:rPr>
                <w:color w:val="002060"/>
                <w:sz w:val="28"/>
                <w:szCs w:val="28"/>
              </w:rPr>
            </w:pPr>
            <w:r w:rsidRPr="00821762">
              <w:rPr>
                <w:color w:val="002060"/>
                <w:sz w:val="28"/>
                <w:szCs w:val="28"/>
              </w:rPr>
              <w:t>F</w:t>
            </w:r>
          </w:p>
        </w:tc>
        <w:tc>
          <w:tcPr>
            <w:tcW w:w="0" w:type="auto"/>
            <w:shd w:val="clear" w:color="auto" w:fill="auto"/>
            <w:hideMark/>
          </w:tcPr>
          <w:p w14:paraId="7BA63A01"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0</w:t>
            </w:r>
          </w:p>
        </w:tc>
        <w:tc>
          <w:tcPr>
            <w:tcW w:w="3006" w:type="dxa"/>
            <w:shd w:val="clear" w:color="auto" w:fill="auto"/>
            <w:hideMark/>
          </w:tcPr>
          <w:p w14:paraId="330C280C"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&lt;60</w:t>
            </w:r>
          </w:p>
        </w:tc>
        <w:tc>
          <w:tcPr>
            <w:tcW w:w="1404" w:type="dxa"/>
            <w:shd w:val="clear" w:color="auto" w:fill="auto"/>
            <w:hideMark/>
          </w:tcPr>
          <w:p w14:paraId="74691C5D"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&lt;70</w:t>
            </w:r>
          </w:p>
        </w:tc>
      </w:tr>
    </w:tbl>
    <w:p w14:paraId="551C07F0" w14:textId="77777777" w:rsidR="003143CD" w:rsidRDefault="003143CD" w:rsidP="007E1019"/>
    <w:p w14:paraId="2F696A6A" w14:textId="77777777" w:rsidR="003143CD" w:rsidRPr="003143CD" w:rsidRDefault="003143CD" w:rsidP="007E1019"/>
    <w:p w14:paraId="7A243162" w14:textId="77777777" w:rsidR="007E4915" w:rsidRDefault="007E4915" w:rsidP="007E4915">
      <w:r w:rsidRPr="00373DD0">
        <w:t>Grading of assignments</w:t>
      </w:r>
      <w:r>
        <w:t xml:space="preserve"> and substantive feedback </w:t>
      </w:r>
      <w:r w:rsidRPr="00373DD0">
        <w:t>is to be done within 3 days</w:t>
      </w:r>
      <w:r>
        <w:t xml:space="preserve"> of the due date</w:t>
      </w:r>
      <w:r w:rsidRPr="00373DD0">
        <w:t xml:space="preserve"> for regular assignments</w:t>
      </w:r>
      <w:r>
        <w:t xml:space="preserve"> </w:t>
      </w:r>
      <w:r w:rsidRPr="00373DD0">
        <w:t xml:space="preserve">and 7 days for larger assignments. </w:t>
      </w:r>
    </w:p>
    <w:p w14:paraId="59876460" w14:textId="77777777" w:rsidR="007E4915" w:rsidRPr="00373DD0" w:rsidRDefault="007E4915" w:rsidP="007E4915"/>
    <w:p w14:paraId="3A22A6BE" w14:textId="77777777" w:rsidR="007E4915" w:rsidRDefault="007E4915" w:rsidP="007E4915">
      <w:r w:rsidRPr="00373DD0">
        <w:t xml:space="preserve">Some assignments may require additional time to grade due to the length of the project and the directive to provide substantive feedback that will assist you throughout the learning process. </w:t>
      </w:r>
    </w:p>
    <w:p w14:paraId="5E63A821" w14:textId="77777777" w:rsidR="007E4915" w:rsidRDefault="007E4915" w:rsidP="007E4915"/>
    <w:p w14:paraId="3035E36A" w14:textId="77777777" w:rsidR="007E4915" w:rsidRDefault="007E4915" w:rsidP="007E4915">
      <w:r w:rsidRPr="00373DD0">
        <w:t xml:space="preserve">In cases where the assignment is not returned with feedback within the stated period, refer to communication from your professor to facilitate expectations on subsequent assignments. Students are not expected to apply adjustments on subsequent assignments in advance of returned grading and feedback. </w:t>
      </w:r>
    </w:p>
    <w:p w14:paraId="1E6222CA" w14:textId="77777777" w:rsidR="007E4915" w:rsidRDefault="007E4915">
      <w:pPr>
        <w:rPr>
          <w:color w:val="002868"/>
          <w:sz w:val="36"/>
        </w:rPr>
      </w:pPr>
      <w:r>
        <w:br w:type="page"/>
      </w:r>
    </w:p>
    <w:p w14:paraId="35DD6B96" w14:textId="77777777" w:rsidR="00940A01" w:rsidRPr="00821762" w:rsidRDefault="00F813E7" w:rsidP="002404F0">
      <w:pPr>
        <w:pStyle w:val="CourseHeaderYear"/>
      </w:pPr>
      <w:r>
        <w:lastRenderedPageBreak/>
        <w:t>Professional</w:t>
      </w:r>
      <w:r w:rsidR="00102B8B" w:rsidRPr="00821762">
        <w:t xml:space="preserve"> Interaction</w:t>
      </w:r>
      <w:r w:rsidR="00373DD0" w:rsidRPr="00821762">
        <w:t xml:space="preserve"> &amp; Communication</w:t>
      </w:r>
    </w:p>
    <w:p w14:paraId="0A7528EB" w14:textId="77777777" w:rsidR="00373DD0" w:rsidRPr="00BD7D87" w:rsidRDefault="00373DD0" w:rsidP="007E1019"/>
    <w:p w14:paraId="4BAF8787" w14:textId="77777777" w:rsidR="00F813E7" w:rsidRDefault="0007220C" w:rsidP="007E1019">
      <w:pPr>
        <w:pStyle w:val="ListParagraph"/>
        <w:numPr>
          <w:ilvl w:val="0"/>
          <w:numId w:val="13"/>
        </w:numPr>
      </w:pPr>
      <w:r>
        <w:t>Please use email whenever possible.</w:t>
      </w:r>
      <w:r w:rsidR="00EC2EDA">
        <w:t xml:space="preserve"> </w:t>
      </w:r>
      <w:r w:rsidR="00EC2EDA" w:rsidRPr="0007220C">
        <w:t>Only university email and related systems should be used for institutional communications. Do not use personal email or video conferencing accounts.</w:t>
      </w:r>
      <w:r w:rsidR="00C71DAD">
        <w:t xml:space="preserve"> </w:t>
      </w:r>
    </w:p>
    <w:p w14:paraId="27EF1CD0" w14:textId="77777777" w:rsidR="0007220C" w:rsidRDefault="00C5448D" w:rsidP="007E1019">
      <w:pPr>
        <w:pStyle w:val="ListParagraph"/>
        <w:numPr>
          <w:ilvl w:val="0"/>
          <w:numId w:val="13"/>
        </w:numPr>
      </w:pPr>
      <w:r>
        <w:t xml:space="preserve">You </w:t>
      </w:r>
      <w:r w:rsidR="00B57F64">
        <w:t>should</w:t>
      </w:r>
      <w:r w:rsidR="00C71DAD" w:rsidRPr="00633260">
        <w:t xml:space="preserve"> check</w:t>
      </w:r>
      <w:r>
        <w:t xml:space="preserve"> email</w:t>
      </w:r>
      <w:r w:rsidR="00C71DAD" w:rsidRPr="00633260">
        <w:t xml:space="preserve"> regularly, especially when enrolled in an active course.</w:t>
      </w:r>
    </w:p>
    <w:p w14:paraId="1B311814" w14:textId="77777777" w:rsidR="00DE3FFD" w:rsidRDefault="00DE3FFD" w:rsidP="00C5448D">
      <w:pPr>
        <w:pStyle w:val="ListParagraph"/>
        <w:numPr>
          <w:ilvl w:val="1"/>
          <w:numId w:val="13"/>
        </w:numPr>
      </w:pPr>
      <w:r w:rsidRPr="0007220C">
        <w:t>Use subject lines appropriately</w:t>
      </w:r>
      <w:r>
        <w:t>. It is helpful to include the name of the course (including sections)</w:t>
      </w:r>
      <w:r w:rsidR="00232B61">
        <w:t xml:space="preserve"> </w:t>
      </w:r>
      <w:r>
        <w:t xml:space="preserve">whenever possible. </w:t>
      </w:r>
      <w:r w:rsidR="00322D69">
        <w:t>Avoid</w:t>
      </w:r>
      <w:r w:rsidR="00322D69" w:rsidRPr="00322D69">
        <w:t xml:space="preserve"> using the subject line as the body of the email—include full details in the message itself to ensure clear communication</w:t>
      </w:r>
      <w:r w:rsidR="00232B61">
        <w:t xml:space="preserve">. </w:t>
      </w:r>
    </w:p>
    <w:p w14:paraId="457579CD" w14:textId="77777777" w:rsidR="00681D4D" w:rsidRDefault="00681D4D" w:rsidP="00C5448D">
      <w:pPr>
        <w:pStyle w:val="ListParagraph"/>
        <w:numPr>
          <w:ilvl w:val="1"/>
          <w:numId w:val="13"/>
        </w:numPr>
      </w:pPr>
      <w:r w:rsidRPr="0007220C">
        <w:t>Refer to professors and CU employees by their last names with appropriate honorifics</w:t>
      </w:r>
      <w:r>
        <w:t xml:space="preserve"> </w:t>
      </w:r>
      <w:r w:rsidRPr="0007220C">
        <w:t>(e.g., “Dr.” or “Prof</w:t>
      </w:r>
      <w:r w:rsidR="00322D69">
        <w:t>essor</w:t>
      </w:r>
      <w:r w:rsidRPr="0007220C">
        <w:t>”).</w:t>
      </w:r>
    </w:p>
    <w:p w14:paraId="46CE92B3" w14:textId="77777777" w:rsidR="00BB17D2" w:rsidRDefault="00322D69" w:rsidP="00C5448D">
      <w:pPr>
        <w:pStyle w:val="ListParagraph"/>
        <w:numPr>
          <w:ilvl w:val="1"/>
          <w:numId w:val="13"/>
        </w:numPr>
      </w:pPr>
      <w:r>
        <w:t>University communications (including e</w:t>
      </w:r>
      <w:r w:rsidR="00BB17D2" w:rsidRPr="0007220C">
        <w:t>mails and discussion board posts</w:t>
      </w:r>
      <w:r>
        <w:t>, etc.)</w:t>
      </w:r>
      <w:r w:rsidR="00BB17D2" w:rsidRPr="0007220C">
        <w:t xml:space="preserve"> should not resemble text message, chat, or social media posts. Use complete sentences with correct capitalization, spelling, punctuation, and grammar.</w:t>
      </w:r>
    </w:p>
    <w:p w14:paraId="7DDEC613" w14:textId="77777777" w:rsidR="00C5448D" w:rsidRDefault="00C5448D" w:rsidP="0004000D">
      <w:pPr>
        <w:pStyle w:val="ListParagraph"/>
        <w:numPr>
          <w:ilvl w:val="0"/>
          <w:numId w:val="13"/>
        </w:numPr>
      </w:pPr>
      <w:r>
        <w:t xml:space="preserve">Throughout an active course, faculty should respond to all emails and voicemail messages within 24 hours. </w:t>
      </w:r>
      <w:r w:rsidR="007E4915" w:rsidRPr="006F67AC">
        <w:t>Faculty and staff are not obligated to respond to communications where these guidelines are not followed.</w:t>
      </w:r>
    </w:p>
    <w:p w14:paraId="6661BA11" w14:textId="77777777" w:rsidR="00F813E7" w:rsidRDefault="00F813E7" w:rsidP="00F813E7">
      <w:pPr>
        <w:pStyle w:val="ListParagraph"/>
        <w:numPr>
          <w:ilvl w:val="0"/>
          <w:numId w:val="13"/>
        </w:numPr>
      </w:pPr>
      <w:r w:rsidRPr="0007220C">
        <w:t>When participating in classes or meetings</w:t>
      </w:r>
      <w:r>
        <w:t>, b</w:t>
      </w:r>
      <w:r w:rsidRPr="0007220C">
        <w:t xml:space="preserve">e on-time and mentally present. Dress according to </w:t>
      </w:r>
      <w:r w:rsidR="007E4915">
        <w:t xml:space="preserve">the Student Handbook or </w:t>
      </w:r>
      <w:r w:rsidRPr="0007220C">
        <w:t>classroom standards</w:t>
      </w:r>
      <w:r>
        <w:t xml:space="preserve"> and conduct yourself in a professional manner.</w:t>
      </w:r>
      <w:r w:rsidRPr="0007220C">
        <w:t xml:space="preserve"> Do not introduce distractions into t</w:t>
      </w:r>
      <w:r>
        <w:t xml:space="preserve">he class </w:t>
      </w:r>
      <w:r w:rsidRPr="0007220C">
        <w:t>and be prepared to stay for the duration of the session per normal classroom behavior.</w:t>
      </w:r>
    </w:p>
    <w:p w14:paraId="4E2BFF0F" w14:textId="77777777" w:rsidR="00F813E7" w:rsidRDefault="00F813E7" w:rsidP="007E4915"/>
    <w:p w14:paraId="08E4B6F9" w14:textId="77777777" w:rsidR="004B4E9D" w:rsidRPr="00373DD0" w:rsidRDefault="004B4E9D" w:rsidP="004B4E9D">
      <w:pPr>
        <w:pStyle w:val="ListParagraph"/>
        <w:ind w:left="360"/>
      </w:pPr>
    </w:p>
    <w:p w14:paraId="494C1DBD" w14:textId="77777777" w:rsidR="00B431F7" w:rsidRDefault="00B431F7" w:rsidP="00B431F7">
      <w:pPr>
        <w:pStyle w:val="CourseHeaderYear"/>
      </w:pPr>
      <w:r>
        <w:t>Course Attendance and Participation</w:t>
      </w:r>
    </w:p>
    <w:p w14:paraId="081DA6BE" w14:textId="77777777" w:rsidR="00B431F7" w:rsidRPr="0086132A" w:rsidRDefault="00B431F7" w:rsidP="00B431F7"/>
    <w:p w14:paraId="74927AA5" w14:textId="77777777" w:rsidR="00B431F7" w:rsidRDefault="00B431F7" w:rsidP="00B431F7">
      <w:r w:rsidRPr="00461087">
        <w:t xml:space="preserve">All courses follow specific attendance policies found in the </w:t>
      </w:r>
      <w:hyperlink r:id="rId19" w:history="1">
        <w:r w:rsidRPr="0007220C">
          <w:rPr>
            <w:rStyle w:val="Hyperlink"/>
          </w:rPr>
          <w:t>Academic Catalog</w:t>
        </w:r>
      </w:hyperlink>
      <w:r w:rsidRPr="00461087">
        <w:t xml:space="preserve"> for that course level and format. It is the student’s responsibility to be familiar with these policies and to keep track of </w:t>
      </w:r>
      <w:r>
        <w:t>their</w:t>
      </w:r>
      <w:r w:rsidRPr="00461087">
        <w:t xml:space="preserve"> own attendance</w:t>
      </w:r>
      <w:r>
        <w:t xml:space="preserve">. Per the university attendance policy, accrued absences may contribute negatively toward a student’s final grade. </w:t>
      </w:r>
      <w:r w:rsidRPr="00A775F4">
        <w:rPr>
          <w:rFonts w:ascii="Arial" w:hAnsi="Arial" w:cs="Arial"/>
        </w:rPr>
        <w:t>Attendance and participation may be used by instructors to determine a portion of a student's grade for a particular course. Whereas attendance is typically defined by statuses identifying a student’s presence in a class, participation typically includes the assessment of activity within that course. In some cases, the methodology, subject matter, learning environment, or other factors may require attendance.</w:t>
      </w:r>
    </w:p>
    <w:p w14:paraId="327811EA" w14:textId="77777777" w:rsidR="00B431F7" w:rsidRDefault="00B431F7" w:rsidP="00B431F7"/>
    <w:p w14:paraId="43540F28" w14:textId="77777777" w:rsidR="00B431F7" w:rsidRDefault="00B431F7" w:rsidP="00B431F7">
      <w:r>
        <w:t xml:space="preserve">Physical, in-person class attendance will be recorded for hybrid courses, whereas attendance for online courses will be gauged by regular academic engagement. </w:t>
      </w:r>
      <w:r>
        <w:rPr>
          <w:rFonts w:ascii="Arial" w:hAnsi="Arial" w:cs="Arial"/>
          <w:color w:val="000000"/>
        </w:rPr>
        <w:t>Students should refer to the course syllabus for the course’s grade weighting table and course-specific policies regarding the grade percentages attributable to each component in a course, which may include attendance and participation. It is the student’s responsibility to be familiar with these policies and to keep track of their own attendance and comply with the rules.</w:t>
      </w:r>
    </w:p>
    <w:p w14:paraId="0AD64082" w14:textId="77777777" w:rsidR="00B431F7" w:rsidRPr="00461087" w:rsidRDefault="00B431F7" w:rsidP="00B431F7"/>
    <w:p w14:paraId="58757FEF" w14:textId="77777777" w:rsidR="00B431F7" w:rsidRPr="000E0E18" w:rsidRDefault="00B431F7" w:rsidP="00B431F7">
      <w:r>
        <w:t>Hybrid course attendance must be entered weekly (daily for modules) and be accurate.</w:t>
      </w:r>
    </w:p>
    <w:p w14:paraId="2EB9E352" w14:textId="77777777" w:rsidR="00373DD0" w:rsidRDefault="00373DD0" w:rsidP="007E1019"/>
    <w:p w14:paraId="2C527F0E" w14:textId="77777777" w:rsidR="00322D69" w:rsidRDefault="00322D69" w:rsidP="00D14247">
      <w:pPr>
        <w:pStyle w:val="CourseHeaderYear"/>
      </w:pPr>
      <w:r>
        <w:br w:type="page"/>
      </w:r>
    </w:p>
    <w:p w14:paraId="73E113C0" w14:textId="2FDD2DF3" w:rsidR="00B431F7" w:rsidRPr="00BD7D87" w:rsidRDefault="00EC5F75" w:rsidP="00B431F7">
      <w:pPr>
        <w:pStyle w:val="CourseHeaderYear"/>
      </w:pPr>
      <w:r>
        <w:lastRenderedPageBreak/>
        <w:t>Course-Specific</w:t>
      </w:r>
      <w:r w:rsidR="00B431F7">
        <w:t xml:space="preserve"> Policies</w:t>
      </w:r>
    </w:p>
    <w:p w14:paraId="04508688" w14:textId="2C254944" w:rsidR="004A6722" w:rsidRDefault="00017308" w:rsidP="00B431F7">
      <w:r w:rsidRPr="004A6722">
        <w:rPr>
          <w:b/>
          <w:bCs/>
        </w:rPr>
        <w:t>No</w:t>
      </w:r>
      <w:r>
        <w:t xml:space="preserve"> late assignments will be accepted unless there is approved permission </w:t>
      </w:r>
      <w:r w:rsidR="00EC5F75">
        <w:t>48</w:t>
      </w:r>
      <w:r>
        <w:t xml:space="preserve"> hours in advance of the deadline (Dean of Business, FAR, or faculty who is allowed to grant this permission). Official documentation must be emailed and provided </w:t>
      </w:r>
      <w:r w:rsidR="00EC5F75">
        <w:t>48</w:t>
      </w:r>
      <w:r>
        <w:t xml:space="preserve"> hours before the deadline. Life happens- doctor’s visits, </w:t>
      </w:r>
      <w:r w:rsidR="004A6722">
        <w:t xml:space="preserve">funerals, </w:t>
      </w:r>
      <w:r>
        <w:t xml:space="preserve">dog ate the homework, therefore it is in your best interest to </w:t>
      </w:r>
      <w:r w:rsidR="004A6722">
        <w:t>communicate with</w:t>
      </w:r>
      <w:r>
        <w:t xml:space="preserve"> me at least </w:t>
      </w:r>
      <w:r w:rsidR="00EC5F75">
        <w:t>48</w:t>
      </w:r>
      <w:r w:rsidR="004A6722">
        <w:t xml:space="preserve"> hours in advance of the deadline. </w:t>
      </w:r>
    </w:p>
    <w:p w14:paraId="3029C013" w14:textId="77777777" w:rsidR="004A6722" w:rsidRDefault="004A6722" w:rsidP="00B431F7"/>
    <w:p w14:paraId="65179460" w14:textId="2401AC1A" w:rsidR="00B431F7" w:rsidRDefault="004A6722" w:rsidP="00B431F7">
      <w:r>
        <w:t xml:space="preserve">It is </w:t>
      </w:r>
      <w:r w:rsidRPr="00EC5F75">
        <w:rPr>
          <w:i/>
          <w:iCs/>
        </w:rPr>
        <w:t>beyond vital</w:t>
      </w:r>
      <w:r>
        <w:t xml:space="preserve"> that you are in person for your final project presentation day. </w:t>
      </w:r>
      <w:r>
        <w:br/>
      </w:r>
      <w:r>
        <w:br/>
        <w:t>Communication is key- if you have a question about an assignment, lecture, or anything in regards to this class, please email or visit during office hours. I do my best to respond within 24 hours of an email</w:t>
      </w:r>
      <w:r w:rsidR="00EC5F75">
        <w:t>. If</w:t>
      </w:r>
      <w:r>
        <w:t xml:space="preserve"> you do not get a timely email response, please reach out again and gently remind me. </w:t>
      </w:r>
      <w:r w:rsidR="00B834B5">
        <w:br/>
      </w:r>
      <w:r w:rsidR="00B834B5">
        <w:br/>
        <w:t xml:space="preserve">This syllabus is subject to change. I will communicate any changes to the syllabus. </w:t>
      </w:r>
    </w:p>
    <w:p w14:paraId="33681C56" w14:textId="77777777" w:rsidR="00017308" w:rsidRDefault="00017308" w:rsidP="00B431F7"/>
    <w:p w14:paraId="54A40954" w14:textId="77777777" w:rsidR="00B431F7" w:rsidRPr="00BF6BCC" w:rsidRDefault="00B431F7" w:rsidP="00B431F7">
      <w:pPr>
        <w:pStyle w:val="Heading1"/>
        <w:rPr>
          <w:shd w:val="clear" w:color="auto" w:fill="auto"/>
        </w:rPr>
      </w:pPr>
      <w:bookmarkStart w:id="0" w:name="_Hlk141866799"/>
      <w:r w:rsidRPr="00BF6BCC">
        <w:t>Use of Artificial Intelligence</w:t>
      </w:r>
    </w:p>
    <w:p w14:paraId="3406CF48" w14:textId="77777777" w:rsidR="00B431F7" w:rsidRDefault="00B431F7" w:rsidP="00B431F7">
      <w:r>
        <w:t xml:space="preserve">The </w:t>
      </w:r>
      <w:bookmarkEnd w:id="0"/>
      <w:r>
        <w:t>use of generative AI tools is permitted in this class for the following activities:</w:t>
      </w:r>
    </w:p>
    <w:p w14:paraId="044AC8FD" w14:textId="77777777" w:rsidR="00B431F7" w:rsidRDefault="00B431F7" w:rsidP="00B431F7">
      <w:pPr>
        <w:pStyle w:val="ListParagraph"/>
        <w:numPr>
          <w:ilvl w:val="0"/>
          <w:numId w:val="20"/>
        </w:numPr>
        <w:shd w:val="clear" w:color="auto" w:fill="FFFFFF"/>
      </w:pPr>
      <w:r>
        <w:t>Brainstorming and refining ideas</w:t>
      </w:r>
    </w:p>
    <w:p w14:paraId="440D3E7E" w14:textId="77777777" w:rsidR="00B431F7" w:rsidRDefault="00B431F7" w:rsidP="00B431F7">
      <w:pPr>
        <w:pStyle w:val="ListParagraph"/>
        <w:numPr>
          <w:ilvl w:val="0"/>
          <w:numId w:val="20"/>
        </w:numPr>
        <w:shd w:val="clear" w:color="auto" w:fill="FFFFFF"/>
      </w:pPr>
      <w:r>
        <w:t>Fine-tuning research questions</w:t>
      </w:r>
    </w:p>
    <w:p w14:paraId="230910AA" w14:textId="77777777" w:rsidR="00B431F7" w:rsidRDefault="00B431F7" w:rsidP="00B431F7">
      <w:pPr>
        <w:pStyle w:val="ListParagraph"/>
        <w:numPr>
          <w:ilvl w:val="0"/>
          <w:numId w:val="20"/>
        </w:numPr>
        <w:shd w:val="clear" w:color="auto" w:fill="FFFFFF"/>
      </w:pPr>
      <w:r>
        <w:t>Drafting an outline</w:t>
      </w:r>
    </w:p>
    <w:p w14:paraId="2DD11BE1" w14:textId="77777777" w:rsidR="00B431F7" w:rsidRDefault="00B431F7" w:rsidP="00B431F7">
      <w:pPr>
        <w:pStyle w:val="ListParagraph"/>
        <w:numPr>
          <w:ilvl w:val="0"/>
          <w:numId w:val="20"/>
        </w:numPr>
        <w:shd w:val="clear" w:color="auto" w:fill="FFFFFF"/>
      </w:pPr>
      <w:r>
        <w:t>Checking grammar and style</w:t>
      </w:r>
    </w:p>
    <w:p w14:paraId="4A276393" w14:textId="77777777" w:rsidR="00B431F7" w:rsidRDefault="00B431F7" w:rsidP="00B431F7">
      <w:pPr>
        <w:pStyle w:val="ListParagraph"/>
        <w:numPr>
          <w:ilvl w:val="0"/>
          <w:numId w:val="20"/>
        </w:numPr>
        <w:shd w:val="clear" w:color="auto" w:fill="FFFFFF"/>
      </w:pPr>
      <w:r>
        <w:t>AI-specific assignments (per the provided instructions)</w:t>
      </w:r>
    </w:p>
    <w:p w14:paraId="6423DA43" w14:textId="77777777" w:rsidR="00B431F7" w:rsidRDefault="00B431F7" w:rsidP="00B431F7"/>
    <w:p w14:paraId="4E7930B4" w14:textId="77777777" w:rsidR="00B431F7" w:rsidRDefault="00B431F7" w:rsidP="00B431F7">
      <w:r>
        <w:t>The use of generative AI tools is not permitted for the following activities:</w:t>
      </w:r>
    </w:p>
    <w:p w14:paraId="1A4E469B" w14:textId="6AC803C1" w:rsidR="00B431F7" w:rsidRDefault="00B431F7" w:rsidP="00B431F7">
      <w:pPr>
        <w:pStyle w:val="ListParagraph"/>
        <w:numPr>
          <w:ilvl w:val="0"/>
          <w:numId w:val="21"/>
        </w:numPr>
        <w:shd w:val="clear" w:color="auto" w:fill="FFFFFF"/>
      </w:pPr>
      <w:r>
        <w:t>Impersonation in classroom context (e.g.</w:t>
      </w:r>
      <w:r w:rsidR="00745213">
        <w:t>,</w:t>
      </w:r>
      <w:r>
        <w:t xml:space="preserve"> composing discussion board posts)</w:t>
      </w:r>
    </w:p>
    <w:p w14:paraId="47F75A49" w14:textId="77777777" w:rsidR="00B431F7" w:rsidRDefault="00B431F7" w:rsidP="00B431F7">
      <w:pPr>
        <w:pStyle w:val="ListParagraph"/>
        <w:numPr>
          <w:ilvl w:val="0"/>
          <w:numId w:val="21"/>
        </w:numPr>
        <w:shd w:val="clear" w:color="auto" w:fill="FFFFFF"/>
      </w:pPr>
      <w:r>
        <w:t>Completing group work</w:t>
      </w:r>
    </w:p>
    <w:p w14:paraId="774F8246" w14:textId="77777777" w:rsidR="00B431F7" w:rsidRDefault="00B431F7" w:rsidP="00B431F7">
      <w:pPr>
        <w:pStyle w:val="ListParagraph"/>
        <w:numPr>
          <w:ilvl w:val="0"/>
          <w:numId w:val="21"/>
        </w:numPr>
        <w:shd w:val="clear" w:color="auto" w:fill="FFFFFF"/>
      </w:pPr>
      <w:r>
        <w:t>Writing a draft of a writing assignment</w:t>
      </w:r>
    </w:p>
    <w:p w14:paraId="4045BCE1" w14:textId="77777777" w:rsidR="00B431F7" w:rsidRDefault="00B431F7" w:rsidP="00B431F7">
      <w:pPr>
        <w:pStyle w:val="ListParagraph"/>
        <w:numPr>
          <w:ilvl w:val="0"/>
          <w:numId w:val="21"/>
        </w:numPr>
        <w:shd w:val="clear" w:color="auto" w:fill="FFFFFF"/>
      </w:pPr>
      <w:r>
        <w:t>Writing entire sentences, paragraphs, or papers to complete class assignments</w:t>
      </w:r>
    </w:p>
    <w:p w14:paraId="53C81AA6" w14:textId="77777777" w:rsidR="00017308" w:rsidRDefault="00017308" w:rsidP="00017308">
      <w:pPr>
        <w:ind w:left="360"/>
        <w:rPr>
          <w:b/>
          <w:bCs/>
        </w:rPr>
      </w:pPr>
    </w:p>
    <w:p w14:paraId="4A8D2CA4" w14:textId="1AED7575" w:rsidR="00017308" w:rsidRDefault="00017308" w:rsidP="00017308">
      <w:r w:rsidRPr="00EC5F75">
        <w:rPr>
          <w:rFonts w:hint="eastAsia"/>
          <w:i/>
          <w:iCs/>
        </w:rPr>
        <w:t>In the case</w:t>
      </w:r>
      <w:r>
        <w:rPr>
          <w:rFonts w:hint="eastAsia"/>
        </w:rPr>
        <w:t xml:space="preserve"> of an A.I. violation,</w:t>
      </w:r>
      <w:r>
        <w:t xml:space="preserve"> a minimum of two AI checkers will review the submission and then graded accordingly. </w:t>
      </w:r>
    </w:p>
    <w:p w14:paraId="27BD3A70" w14:textId="77777777" w:rsidR="00017308" w:rsidRDefault="00017308" w:rsidP="00017308">
      <w:pPr>
        <w:shd w:val="clear" w:color="auto" w:fill="FFFFFF"/>
      </w:pPr>
    </w:p>
    <w:p w14:paraId="4E6BCA8C" w14:textId="77777777" w:rsidR="00B431F7" w:rsidRDefault="00B431F7" w:rsidP="002404F0">
      <w:pPr>
        <w:pStyle w:val="CourseHeaderYear"/>
      </w:pPr>
    </w:p>
    <w:p w14:paraId="1846294A" w14:textId="77777777" w:rsidR="006F1CFE" w:rsidRDefault="006F1CFE" w:rsidP="002404F0">
      <w:pPr>
        <w:pStyle w:val="CourseHeaderYear"/>
      </w:pPr>
      <w:r>
        <w:t>Disability Assistance</w:t>
      </w:r>
    </w:p>
    <w:p w14:paraId="56AAB9D9" w14:textId="77777777" w:rsidR="0018268E" w:rsidRPr="0018268E" w:rsidRDefault="0018268E" w:rsidP="0018268E">
      <w:pPr>
        <w:pStyle w:val="NormalWeb"/>
        <w:shd w:val="clear" w:color="auto" w:fill="FFFFFF"/>
        <w:spacing w:after="150" w:afterAutospacing="0"/>
        <w:rPr>
          <w:color w:val="000000" w:themeColor="text1"/>
          <w:sz w:val="24"/>
          <w:szCs w:val="24"/>
          <w:shd w:val="clear" w:color="auto" w:fill="auto"/>
        </w:rPr>
      </w:pPr>
      <w:r w:rsidRPr="0018268E">
        <w:rPr>
          <w:color w:val="000000" w:themeColor="text1"/>
        </w:rPr>
        <w:t>Carolina University welcomes students, faculty, staff and visitors with disabilities to our campus and to our programs. Our goal at CU is to ensure an accessible, inclusive welcoming learning and working environment for individuals with disabilities while complying with federal and state regulations.</w:t>
      </w:r>
    </w:p>
    <w:p w14:paraId="6EA89BFC" w14:textId="77777777" w:rsidR="0018268E" w:rsidRPr="0018268E" w:rsidRDefault="0018268E" w:rsidP="0018268E">
      <w:pPr>
        <w:pStyle w:val="NormalWeb"/>
        <w:shd w:val="clear" w:color="auto" w:fill="FFFFFF"/>
        <w:spacing w:after="150" w:afterAutospacing="0"/>
        <w:rPr>
          <w:color w:val="222222"/>
        </w:rPr>
      </w:pPr>
      <w:r w:rsidRPr="0018268E">
        <w:rPr>
          <w:color w:val="000000" w:themeColor="text1"/>
        </w:rPr>
        <w:t xml:space="preserve">Students with disabilities are encouraged to reach out to University Accessibility Services (UAS) as soon as possible to explore possible accommodations. UAS serves as a central resource on disability-related information, procedures and services for the university community and partners will work with the student and any other campus partners to identify barriers and implement </w:t>
      </w:r>
      <w:r w:rsidRPr="0018268E">
        <w:rPr>
          <w:color w:val="000000" w:themeColor="text1"/>
        </w:rPr>
        <w:lastRenderedPageBreak/>
        <w:t>plans for access. More information about UAS can be found at </w:t>
      </w:r>
      <w:hyperlink r:id="rId20" w:tgtFrame="_blank" w:history="1">
        <w:r w:rsidRPr="0018268E">
          <w:rPr>
            <w:rStyle w:val="Hyperlink"/>
            <w:color w:val="1155CC"/>
          </w:rPr>
          <w:t>https://carolinau.edu/university-accessibility-services</w:t>
        </w:r>
      </w:hyperlink>
    </w:p>
    <w:p w14:paraId="557510CD" w14:textId="77777777" w:rsidR="0018268E" w:rsidRPr="0018268E" w:rsidRDefault="0018268E" w:rsidP="007E1019">
      <w:pPr>
        <w:rPr>
          <w:color w:val="002868"/>
          <w:sz w:val="40"/>
          <w:szCs w:val="40"/>
        </w:rPr>
      </w:pPr>
    </w:p>
    <w:p w14:paraId="071264DD" w14:textId="77777777" w:rsidR="00B431F7" w:rsidRDefault="00B431F7">
      <w:pPr>
        <w:rPr>
          <w:color w:val="002868"/>
          <w:sz w:val="36"/>
        </w:rPr>
      </w:pPr>
      <w:r>
        <w:br w:type="page"/>
      </w:r>
    </w:p>
    <w:p w14:paraId="67B42456" w14:textId="77777777" w:rsidR="00F27707" w:rsidRPr="00D61F74" w:rsidRDefault="00F27707" w:rsidP="004B5696">
      <w:pPr>
        <w:pStyle w:val="CourseHeaderYear"/>
        <w:rPr>
          <w:b/>
          <w:color w:val="002060"/>
        </w:rPr>
      </w:pPr>
      <w:r w:rsidRPr="004B5696">
        <w:lastRenderedPageBreak/>
        <w:t>A</w:t>
      </w:r>
      <w:r w:rsidR="007D45BA" w:rsidRPr="004B5696">
        <w:t>cademic Integrity and Misconduct</w:t>
      </w:r>
    </w:p>
    <w:p w14:paraId="04E2DDF9" w14:textId="77777777" w:rsidR="00821762" w:rsidRDefault="00821762" w:rsidP="007E1019"/>
    <w:p w14:paraId="0E6A4E0F" w14:textId="77777777" w:rsidR="007E1019" w:rsidRPr="00AB1B23" w:rsidRDefault="007E1019" w:rsidP="007E1019">
      <w:pPr>
        <w:rPr>
          <w:sz w:val="21"/>
          <w:szCs w:val="21"/>
        </w:rPr>
      </w:pPr>
      <w:r w:rsidRPr="00AB1B23">
        <w:rPr>
          <w:sz w:val="21"/>
          <w:szCs w:val="21"/>
        </w:rPr>
        <w:t xml:space="preserve">The Student Handbook has a detailed list of different ways students show a lack of academic integrity, including academic technology misuse, cheating, complicity, fabrication or invention, falsification, forgery, multiple submissions, plagiarism, and sabotage. </w:t>
      </w:r>
    </w:p>
    <w:p w14:paraId="1F415C8F" w14:textId="77777777" w:rsidR="006F1CFE" w:rsidRPr="00AB1B23" w:rsidRDefault="006F1CFE" w:rsidP="007E1019">
      <w:pPr>
        <w:rPr>
          <w:sz w:val="21"/>
          <w:szCs w:val="21"/>
        </w:rPr>
      </w:pPr>
    </w:p>
    <w:p w14:paraId="29889BE3" w14:textId="77777777" w:rsidR="007E1019" w:rsidRPr="00AB1B23" w:rsidRDefault="007E1019" w:rsidP="007E1019">
      <w:pPr>
        <w:rPr>
          <w:sz w:val="21"/>
          <w:szCs w:val="21"/>
        </w:rPr>
      </w:pPr>
      <w:r w:rsidRPr="00AB1B23">
        <w:rPr>
          <w:sz w:val="21"/>
          <w:szCs w:val="21"/>
        </w:rPr>
        <w:t>Academic integrity is the honest and responsible conduct of studies, scholarship, research, information collection, and presentation. The university expects students to submit assignments that are original to them and to properly cite and reference other peoples’ ideas using the prescribed style guide. The very foundation of a good university education is academic integrity. Learning how to express original ideas, cite sources, work independently, and report results accurately and honestly are skills that carry students beyond their academic careers. If a student is uncertain about an issue of academic honesty, they should consult the faculty member to resolve questions in any situation prior to the submission of the academic exercise.</w:t>
      </w:r>
    </w:p>
    <w:p w14:paraId="78D1274E" w14:textId="77777777" w:rsidR="007E1019" w:rsidRPr="00AB1B23" w:rsidRDefault="007E1019" w:rsidP="007E1019">
      <w:pPr>
        <w:rPr>
          <w:sz w:val="21"/>
          <w:szCs w:val="21"/>
        </w:rPr>
      </w:pPr>
    </w:p>
    <w:p w14:paraId="0ADDE55C" w14:textId="77777777" w:rsidR="00F27707" w:rsidRPr="00AB1B23" w:rsidRDefault="00F27707" w:rsidP="007E1019">
      <w:pPr>
        <w:rPr>
          <w:sz w:val="21"/>
          <w:szCs w:val="21"/>
        </w:rPr>
      </w:pPr>
      <w:r w:rsidRPr="00AB1B23">
        <w:rPr>
          <w:sz w:val="21"/>
          <w:szCs w:val="21"/>
        </w:rPr>
        <w:t>Maintaining your academic integrity involves:</w:t>
      </w:r>
    </w:p>
    <w:p w14:paraId="7DB49E02" w14:textId="77777777" w:rsidR="0007220C" w:rsidRPr="00AB1B23" w:rsidRDefault="0007220C" w:rsidP="007E1019">
      <w:pPr>
        <w:pStyle w:val="ListParagraph"/>
        <w:numPr>
          <w:ilvl w:val="0"/>
          <w:numId w:val="17"/>
        </w:numPr>
        <w:rPr>
          <w:sz w:val="21"/>
          <w:szCs w:val="21"/>
        </w:rPr>
      </w:pPr>
      <w:r w:rsidRPr="00AB1B23">
        <w:rPr>
          <w:sz w:val="21"/>
          <w:szCs w:val="21"/>
        </w:rPr>
        <w:t>Creating and expressing your own ideas in course work.</w:t>
      </w:r>
    </w:p>
    <w:p w14:paraId="151EBDA6" w14:textId="77777777" w:rsidR="0007220C" w:rsidRPr="00AB1B23" w:rsidRDefault="0007220C" w:rsidP="007E1019">
      <w:pPr>
        <w:pStyle w:val="ListParagraph"/>
        <w:numPr>
          <w:ilvl w:val="0"/>
          <w:numId w:val="17"/>
        </w:numPr>
        <w:rPr>
          <w:sz w:val="21"/>
          <w:szCs w:val="21"/>
        </w:rPr>
      </w:pPr>
      <w:r w:rsidRPr="00AB1B23">
        <w:rPr>
          <w:sz w:val="21"/>
          <w:szCs w:val="21"/>
        </w:rPr>
        <w:t>Acknowledging all sources of information including verbal, written, digital, and graphic.</w:t>
      </w:r>
    </w:p>
    <w:p w14:paraId="575E33CA" w14:textId="77777777" w:rsidR="0007220C" w:rsidRPr="00AB1B23" w:rsidRDefault="0007220C" w:rsidP="007E1019">
      <w:pPr>
        <w:pStyle w:val="ListParagraph"/>
        <w:numPr>
          <w:ilvl w:val="0"/>
          <w:numId w:val="17"/>
        </w:numPr>
        <w:rPr>
          <w:sz w:val="21"/>
          <w:szCs w:val="21"/>
        </w:rPr>
      </w:pPr>
      <w:r w:rsidRPr="00AB1B23">
        <w:rPr>
          <w:sz w:val="21"/>
          <w:szCs w:val="21"/>
        </w:rPr>
        <w:t>Completing assignments independently or acknowledging collaboration.</w:t>
      </w:r>
    </w:p>
    <w:p w14:paraId="53F5A5D9" w14:textId="77777777" w:rsidR="0007220C" w:rsidRPr="00AB1B23" w:rsidRDefault="0007220C" w:rsidP="007E1019">
      <w:pPr>
        <w:pStyle w:val="ListParagraph"/>
        <w:numPr>
          <w:ilvl w:val="0"/>
          <w:numId w:val="17"/>
        </w:numPr>
        <w:rPr>
          <w:sz w:val="21"/>
          <w:szCs w:val="21"/>
        </w:rPr>
      </w:pPr>
      <w:r w:rsidRPr="00AB1B23">
        <w:rPr>
          <w:sz w:val="21"/>
          <w:szCs w:val="21"/>
        </w:rPr>
        <w:t>Attending classes, exams, and required academic events.</w:t>
      </w:r>
    </w:p>
    <w:p w14:paraId="11E84B07" w14:textId="77777777" w:rsidR="0007220C" w:rsidRPr="00AB1B23" w:rsidRDefault="0007220C" w:rsidP="007E1019">
      <w:pPr>
        <w:pStyle w:val="ListParagraph"/>
        <w:numPr>
          <w:ilvl w:val="0"/>
          <w:numId w:val="17"/>
        </w:numPr>
        <w:rPr>
          <w:sz w:val="21"/>
          <w:szCs w:val="21"/>
        </w:rPr>
      </w:pPr>
      <w:r w:rsidRPr="00AB1B23">
        <w:rPr>
          <w:sz w:val="21"/>
          <w:szCs w:val="21"/>
        </w:rPr>
        <w:t>Accurately reporting results when conducting your own research.</w:t>
      </w:r>
    </w:p>
    <w:p w14:paraId="1793132D" w14:textId="77777777" w:rsidR="0007220C" w:rsidRPr="00AB1B23" w:rsidRDefault="0007220C" w:rsidP="007E1019">
      <w:pPr>
        <w:pStyle w:val="ListParagraph"/>
        <w:numPr>
          <w:ilvl w:val="0"/>
          <w:numId w:val="17"/>
        </w:numPr>
        <w:rPr>
          <w:sz w:val="21"/>
          <w:szCs w:val="21"/>
        </w:rPr>
      </w:pPr>
      <w:r w:rsidRPr="00AB1B23">
        <w:rPr>
          <w:sz w:val="21"/>
          <w:szCs w:val="21"/>
        </w:rPr>
        <w:t>Honesty during examinations.</w:t>
      </w:r>
    </w:p>
    <w:p w14:paraId="005371B4" w14:textId="77777777" w:rsidR="0007220C" w:rsidRPr="00AB1B23" w:rsidRDefault="0007220C" w:rsidP="007E1019">
      <w:pPr>
        <w:pStyle w:val="ListParagraph"/>
        <w:numPr>
          <w:ilvl w:val="0"/>
          <w:numId w:val="17"/>
        </w:numPr>
        <w:rPr>
          <w:sz w:val="21"/>
          <w:szCs w:val="21"/>
        </w:rPr>
      </w:pPr>
      <w:r w:rsidRPr="00AB1B23">
        <w:rPr>
          <w:sz w:val="21"/>
          <w:szCs w:val="21"/>
        </w:rPr>
        <w:t>Not tampering with or misusing technology.</w:t>
      </w:r>
    </w:p>
    <w:p w14:paraId="1C3DBD64" w14:textId="77777777" w:rsidR="0007220C" w:rsidRPr="00AB1B23" w:rsidRDefault="0007220C" w:rsidP="007E1019">
      <w:pPr>
        <w:pStyle w:val="ListParagraph"/>
        <w:numPr>
          <w:ilvl w:val="0"/>
          <w:numId w:val="17"/>
        </w:numPr>
        <w:rPr>
          <w:sz w:val="21"/>
          <w:szCs w:val="21"/>
        </w:rPr>
      </w:pPr>
      <w:r w:rsidRPr="00AB1B23">
        <w:rPr>
          <w:sz w:val="21"/>
          <w:szCs w:val="21"/>
        </w:rPr>
        <w:t>Not aiding or abetting other students in violating any academic rules or policies.</w:t>
      </w:r>
    </w:p>
    <w:p w14:paraId="0797653F" w14:textId="77777777" w:rsidR="00F27707" w:rsidRPr="00AB1B23" w:rsidRDefault="00F27707" w:rsidP="007E1019">
      <w:pPr>
        <w:pStyle w:val="ListParagraph"/>
        <w:rPr>
          <w:sz w:val="21"/>
          <w:szCs w:val="21"/>
        </w:rPr>
      </w:pPr>
    </w:p>
    <w:p w14:paraId="5613E16D" w14:textId="77777777" w:rsidR="00461087" w:rsidRPr="00AB1B23" w:rsidRDefault="00461087" w:rsidP="007E1019">
      <w:pPr>
        <w:rPr>
          <w:sz w:val="21"/>
          <w:szCs w:val="21"/>
        </w:rPr>
      </w:pPr>
      <w:r w:rsidRPr="00AB1B23">
        <w:rPr>
          <w:sz w:val="21"/>
          <w:szCs w:val="21"/>
        </w:rPr>
        <w:t>Courses at Carolina University will utilize proctoring for select exams to ensure exam integrity. Per Carolina University directives, all exams that represent 25% or more of a course grade are required to be proctored. Instances of cheating or inappropriate behavior will be considered violations of the Academic Integrity policy and will result in disciplinary action.</w:t>
      </w:r>
    </w:p>
    <w:p w14:paraId="53BBEDA2" w14:textId="77777777" w:rsidR="00064CCF" w:rsidRPr="00AB1B23" w:rsidRDefault="00064CCF" w:rsidP="007E1019">
      <w:pPr>
        <w:rPr>
          <w:sz w:val="21"/>
          <w:szCs w:val="21"/>
        </w:rPr>
      </w:pPr>
    </w:p>
    <w:p w14:paraId="6B98544A" w14:textId="77777777" w:rsidR="007E1019" w:rsidRPr="00AB1B23" w:rsidRDefault="007E1019" w:rsidP="007E1019">
      <w:pPr>
        <w:rPr>
          <w:sz w:val="21"/>
          <w:szCs w:val="21"/>
          <w:shd w:val="clear" w:color="auto" w:fill="auto"/>
        </w:rPr>
      </w:pPr>
      <w:r w:rsidRPr="00AB1B23">
        <w:rPr>
          <w:sz w:val="21"/>
          <w:szCs w:val="21"/>
          <w:shd w:val="clear" w:color="auto" w:fill="auto"/>
        </w:rPr>
        <w:t>Plagiarism is the use of another person’s distinctive ideas or words without acknowledgment. All researchers are expected to acknowledge the use of another author’s words by the use of quotation marks around those words in the text of a paper and by appropriate citations. Plagiarism can occur in an oral, written, or media project submitted for academic credit or for some other benefit. Examples of plagiarism include (but are not limited to), the following:</w:t>
      </w:r>
    </w:p>
    <w:p w14:paraId="4DE67F10" w14:textId="77777777" w:rsidR="007E1019" w:rsidRPr="00AB1B23" w:rsidRDefault="007E1019" w:rsidP="007E1019">
      <w:pPr>
        <w:pStyle w:val="ListParagraph"/>
        <w:numPr>
          <w:ilvl w:val="0"/>
          <w:numId w:val="19"/>
        </w:numPr>
        <w:rPr>
          <w:sz w:val="21"/>
          <w:szCs w:val="21"/>
          <w:shd w:val="clear" w:color="auto" w:fill="auto"/>
        </w:rPr>
      </w:pPr>
      <w:r w:rsidRPr="00AB1B23">
        <w:rPr>
          <w:sz w:val="21"/>
          <w:szCs w:val="21"/>
          <w:shd w:val="clear" w:color="auto" w:fill="auto"/>
        </w:rPr>
        <w:t>Word-for-word copying of another person’s ideas or words;</w:t>
      </w:r>
    </w:p>
    <w:p w14:paraId="1EA55D1C" w14:textId="77777777" w:rsidR="007E1019" w:rsidRPr="00AB1B23" w:rsidRDefault="007E1019" w:rsidP="007E1019">
      <w:pPr>
        <w:pStyle w:val="ListParagraph"/>
        <w:numPr>
          <w:ilvl w:val="0"/>
          <w:numId w:val="19"/>
        </w:numPr>
        <w:rPr>
          <w:sz w:val="21"/>
          <w:szCs w:val="21"/>
          <w:shd w:val="clear" w:color="auto" w:fill="auto"/>
        </w:rPr>
      </w:pPr>
      <w:r w:rsidRPr="00AB1B23">
        <w:rPr>
          <w:sz w:val="21"/>
          <w:szCs w:val="21"/>
          <w:shd w:val="clear" w:color="auto" w:fill="auto"/>
        </w:rPr>
        <w:t>Mosaic (interspersing of one’s own words here and there while, in essence, copying another’s work);</w:t>
      </w:r>
    </w:p>
    <w:p w14:paraId="48F1BBE9" w14:textId="77777777" w:rsidR="007E1019" w:rsidRPr="00AB1B23" w:rsidRDefault="007E1019" w:rsidP="007E1019">
      <w:pPr>
        <w:pStyle w:val="ListParagraph"/>
        <w:numPr>
          <w:ilvl w:val="0"/>
          <w:numId w:val="19"/>
        </w:numPr>
        <w:rPr>
          <w:sz w:val="21"/>
          <w:szCs w:val="21"/>
          <w:shd w:val="clear" w:color="auto" w:fill="auto"/>
        </w:rPr>
      </w:pPr>
      <w:r w:rsidRPr="00AB1B23">
        <w:rPr>
          <w:sz w:val="21"/>
          <w:szCs w:val="21"/>
          <w:shd w:val="clear" w:color="auto" w:fill="auto"/>
        </w:rPr>
        <w:t>Paraphrasing without citation (the rewriting of another’s work, yet still using their fundamental idea or theory);</w:t>
      </w:r>
    </w:p>
    <w:p w14:paraId="7CC2B115" w14:textId="77777777" w:rsidR="007E1019" w:rsidRPr="00AB1B23" w:rsidRDefault="007E1019" w:rsidP="007E1019">
      <w:pPr>
        <w:pStyle w:val="ListParagraph"/>
        <w:numPr>
          <w:ilvl w:val="0"/>
          <w:numId w:val="19"/>
        </w:numPr>
        <w:rPr>
          <w:sz w:val="21"/>
          <w:szCs w:val="21"/>
          <w:shd w:val="clear" w:color="auto" w:fill="auto"/>
        </w:rPr>
      </w:pPr>
      <w:r w:rsidRPr="00AB1B23">
        <w:rPr>
          <w:sz w:val="21"/>
          <w:szCs w:val="21"/>
          <w:shd w:val="clear" w:color="auto" w:fill="auto"/>
        </w:rPr>
        <w:t>Submission of another’s work as one’s own;</w:t>
      </w:r>
    </w:p>
    <w:p w14:paraId="541071DB" w14:textId="77777777" w:rsidR="007E1019" w:rsidRPr="00AB1B23" w:rsidRDefault="007E1019" w:rsidP="007E1019">
      <w:pPr>
        <w:pStyle w:val="ListParagraph"/>
        <w:numPr>
          <w:ilvl w:val="0"/>
          <w:numId w:val="19"/>
        </w:numPr>
        <w:rPr>
          <w:sz w:val="21"/>
          <w:szCs w:val="21"/>
          <w:shd w:val="clear" w:color="auto" w:fill="auto"/>
        </w:rPr>
      </w:pPr>
      <w:r w:rsidRPr="00AB1B23">
        <w:rPr>
          <w:sz w:val="21"/>
          <w:szCs w:val="21"/>
          <w:shd w:val="clear" w:color="auto" w:fill="auto"/>
        </w:rPr>
        <w:t>Having another person write a paper;</w:t>
      </w:r>
    </w:p>
    <w:p w14:paraId="15ECC8E2" w14:textId="77777777" w:rsidR="007E1019" w:rsidRPr="00AB1B23" w:rsidRDefault="007E1019" w:rsidP="007E1019">
      <w:pPr>
        <w:pStyle w:val="ListParagraph"/>
        <w:numPr>
          <w:ilvl w:val="0"/>
          <w:numId w:val="19"/>
        </w:numPr>
        <w:rPr>
          <w:sz w:val="21"/>
          <w:szCs w:val="21"/>
          <w:shd w:val="clear" w:color="auto" w:fill="auto"/>
        </w:rPr>
      </w:pPr>
      <w:r w:rsidRPr="00AB1B23">
        <w:rPr>
          <w:sz w:val="21"/>
          <w:szCs w:val="21"/>
          <w:shd w:val="clear" w:color="auto" w:fill="auto"/>
        </w:rPr>
        <w:t>Buying or procuring a ready-made paper from a research paper “service” on the Internet or from another such service;</w:t>
      </w:r>
    </w:p>
    <w:p w14:paraId="37E35647" w14:textId="77777777" w:rsidR="007E1019" w:rsidRPr="00AB1B23" w:rsidRDefault="007E1019" w:rsidP="007E1019">
      <w:pPr>
        <w:pStyle w:val="ListParagraph"/>
        <w:numPr>
          <w:ilvl w:val="0"/>
          <w:numId w:val="19"/>
        </w:numPr>
        <w:rPr>
          <w:sz w:val="21"/>
          <w:szCs w:val="21"/>
          <w:shd w:val="clear" w:color="auto" w:fill="auto"/>
        </w:rPr>
      </w:pPr>
      <w:r w:rsidRPr="00AB1B23">
        <w:rPr>
          <w:sz w:val="21"/>
          <w:szCs w:val="21"/>
          <w:shd w:val="clear" w:color="auto" w:fill="auto"/>
        </w:rPr>
        <w:t>Neglecting quotation marks on material that is otherwise acknowledged;</w:t>
      </w:r>
    </w:p>
    <w:p w14:paraId="2771A2E8" w14:textId="77777777" w:rsidR="00BF6BCC" w:rsidRPr="00B431F7" w:rsidRDefault="007E1019" w:rsidP="00926471">
      <w:pPr>
        <w:pStyle w:val="ListParagraph"/>
        <w:numPr>
          <w:ilvl w:val="0"/>
          <w:numId w:val="19"/>
        </w:numPr>
        <w:rPr>
          <w:sz w:val="21"/>
          <w:szCs w:val="21"/>
        </w:rPr>
      </w:pPr>
      <w:r w:rsidRPr="00AB1B23">
        <w:rPr>
          <w:sz w:val="21"/>
          <w:szCs w:val="21"/>
          <w:shd w:val="clear" w:color="auto" w:fill="auto"/>
        </w:rPr>
        <w:t>Fabrication of references (inventing or counterfeiting sources)</w:t>
      </w:r>
    </w:p>
    <w:p w14:paraId="4D837233" w14:textId="77777777" w:rsidR="00B431F7" w:rsidRDefault="00B431F7" w:rsidP="00B431F7">
      <w:pPr>
        <w:rPr>
          <w:sz w:val="21"/>
          <w:szCs w:val="21"/>
        </w:rPr>
      </w:pPr>
    </w:p>
    <w:p w14:paraId="46C0F926" w14:textId="77777777" w:rsidR="00B431F7" w:rsidRDefault="00B431F7" w:rsidP="00B431F7">
      <w:pPr>
        <w:pStyle w:val="CourseHeaderYear"/>
        <w:rPr>
          <w:rFonts w:eastAsia="Times New Roman" w:cs="Times New Roman"/>
          <w:color w:val="222222"/>
          <w:shd w:val="clear" w:color="auto" w:fill="auto"/>
        </w:rPr>
      </w:pPr>
      <w:r>
        <w:t xml:space="preserve">Appeals &amp; </w:t>
      </w:r>
      <w:r>
        <w:rPr>
          <w:rStyle w:val="il"/>
          <w:szCs w:val="36"/>
        </w:rPr>
        <w:t>Complaints</w:t>
      </w:r>
    </w:p>
    <w:p w14:paraId="742312D9" w14:textId="77777777" w:rsidR="00B431F7" w:rsidRDefault="00B431F7" w:rsidP="00B431F7">
      <w:pPr>
        <w:pStyle w:val="NormalWeb"/>
        <w:spacing w:before="0" w:beforeAutospacing="0" w:after="0" w:afterAutospacing="0"/>
        <w:rPr>
          <w:b/>
          <w:bCs/>
          <w:color w:val="002868"/>
          <w:sz w:val="24"/>
          <w:szCs w:val="24"/>
        </w:rPr>
      </w:pPr>
    </w:p>
    <w:p w14:paraId="00970C31" w14:textId="77777777" w:rsidR="00B431F7" w:rsidRDefault="00B431F7" w:rsidP="00B431F7">
      <w:pPr>
        <w:pStyle w:val="Heading1"/>
        <w:rPr>
          <w:sz w:val="21"/>
          <w:szCs w:val="21"/>
        </w:rPr>
      </w:pPr>
      <w:r>
        <w:t>Informal Resolution</w:t>
      </w:r>
    </w:p>
    <w:p w14:paraId="3DBB62EE" w14:textId="77777777" w:rsidR="00B431F7" w:rsidRDefault="00B431F7" w:rsidP="00B431F7">
      <w:pPr>
        <w:rPr>
          <w:rFonts w:eastAsia="Times New Roman"/>
          <w:color w:val="000000"/>
        </w:rPr>
      </w:pPr>
      <w:r w:rsidRPr="008C2FE7">
        <w:rPr>
          <w:rFonts w:eastAsia="Times New Roman"/>
          <w:color w:val="000000"/>
        </w:rPr>
        <w:t>Carolina University seeks to provide an excellent educational experience for all students. If a student wishes to make a complaint of an academic nature, in the first instance, they should seek to resolve the matter by informal discussion with the faculty member.</w:t>
      </w:r>
    </w:p>
    <w:p w14:paraId="58CF27F7" w14:textId="77777777" w:rsidR="00B431F7" w:rsidRPr="008C2FE7" w:rsidRDefault="00B431F7" w:rsidP="00B431F7">
      <w:pPr>
        <w:rPr>
          <w:rFonts w:eastAsia="Times New Roman"/>
          <w:color w:val="000000"/>
        </w:rPr>
      </w:pPr>
    </w:p>
    <w:p w14:paraId="1E3D1C6E" w14:textId="77777777" w:rsidR="00B431F7" w:rsidRPr="008C2FE7" w:rsidRDefault="00B431F7" w:rsidP="00B431F7">
      <w:pPr>
        <w:rPr>
          <w:rFonts w:eastAsia="Times New Roman"/>
          <w:color w:val="000000"/>
        </w:rPr>
      </w:pPr>
      <w:r w:rsidRPr="008C2FE7">
        <w:rPr>
          <w:rFonts w:eastAsia="Times New Roman"/>
          <w:color w:val="000000"/>
        </w:rPr>
        <w:t>If the discussion is in person, it is recommended that the student follow up with an email summarizing the discussion (complaint and resolution if one is reached).</w:t>
      </w:r>
    </w:p>
    <w:p w14:paraId="29785871" w14:textId="77777777" w:rsidR="00B431F7" w:rsidRDefault="00B431F7" w:rsidP="00B431F7">
      <w:pPr>
        <w:rPr>
          <w:rFonts w:eastAsia="Times New Roman"/>
          <w:color w:val="000000"/>
        </w:rPr>
      </w:pPr>
    </w:p>
    <w:p w14:paraId="08E5AE89" w14:textId="77777777" w:rsidR="00B431F7" w:rsidRDefault="00B431F7" w:rsidP="00B431F7">
      <w:pPr>
        <w:rPr>
          <w:color w:val="222222"/>
        </w:rPr>
      </w:pPr>
      <w:r w:rsidRPr="008C2FE7">
        <w:rPr>
          <w:rFonts w:eastAsia="Times New Roman"/>
          <w:color w:val="000000"/>
        </w:rPr>
        <w:t xml:space="preserve">If the discussion with the faculty member does not resolve the issue, the student may also </w:t>
      </w:r>
      <w:r>
        <w:rPr>
          <w:color w:val="000000"/>
        </w:rPr>
        <w:t xml:space="preserve">contact </w:t>
      </w:r>
      <w:r>
        <w:t>your school dean. If your professor is the dean, the next step is to begin the formal resolution process.</w:t>
      </w:r>
    </w:p>
    <w:p w14:paraId="6E657C2F" w14:textId="77777777" w:rsidR="00B431F7" w:rsidRDefault="00B431F7" w:rsidP="00B431F7">
      <w:pPr>
        <w:rPr>
          <w:color w:val="222222"/>
        </w:rPr>
      </w:pPr>
      <w:r>
        <w:rPr>
          <w:color w:val="222222"/>
        </w:rPr>
        <w:t> </w:t>
      </w:r>
    </w:p>
    <w:p w14:paraId="4659FCAD" w14:textId="77777777" w:rsidR="00B431F7" w:rsidRPr="00AB1B23" w:rsidRDefault="00B431F7" w:rsidP="00B431F7">
      <w:pPr>
        <w:pStyle w:val="Heading1"/>
        <w:rPr>
          <w:rFonts w:eastAsia="Times New Roman" w:cs="Times New Roman"/>
          <w:shd w:val="clear" w:color="auto" w:fill="auto"/>
        </w:rPr>
      </w:pPr>
      <w:r w:rsidRPr="00AB1B23">
        <w:t>Formal Resolution</w:t>
      </w:r>
    </w:p>
    <w:p w14:paraId="053F5E61" w14:textId="77777777" w:rsidR="00B431F7" w:rsidRDefault="00B431F7" w:rsidP="00B431F7">
      <w:pPr>
        <w:pStyle w:val="NormalWeb"/>
        <w:shd w:val="clear" w:color="auto" w:fill="FFFFFF"/>
        <w:spacing w:before="0" w:beforeAutospacing="0" w:after="0" w:afterAutospacing="0"/>
      </w:pPr>
      <w:r>
        <w:rPr>
          <w:rFonts w:ascii="Arial" w:hAnsi="Arial" w:cs="Arial"/>
          <w:color w:val="000000"/>
        </w:rPr>
        <w:t xml:space="preserve">If informal discussions do not resolve the matter, students have the right to file a formal complaint. The university’s academic catalog includes a detailed description of processes for submitting </w:t>
      </w:r>
      <w:hyperlink r:id="rId21" w:history="1">
        <w:r>
          <w:rPr>
            <w:rStyle w:val="Hyperlink"/>
            <w:rFonts w:ascii="Arial" w:hAnsi="Arial" w:cs="Arial"/>
            <w:color w:val="1155CC"/>
          </w:rPr>
          <w:t>grade appeals</w:t>
        </w:r>
      </w:hyperlink>
      <w:r>
        <w:rPr>
          <w:rFonts w:ascii="Arial" w:hAnsi="Arial" w:cs="Arial"/>
          <w:color w:val="000000"/>
        </w:rPr>
        <w:t xml:space="preserve"> or </w:t>
      </w:r>
      <w:hyperlink r:id="rId22" w:history="1">
        <w:r>
          <w:rPr>
            <w:rStyle w:val="Hyperlink"/>
            <w:rFonts w:ascii="Arial" w:hAnsi="Arial" w:cs="Arial"/>
            <w:color w:val="1155CC"/>
          </w:rPr>
          <w:t>academic complaints</w:t>
        </w:r>
      </w:hyperlink>
      <w:r>
        <w:rPr>
          <w:rFonts w:ascii="Arial" w:hAnsi="Arial" w:cs="Arial"/>
          <w:color w:val="000000"/>
        </w:rPr>
        <w:t xml:space="preserve"> that range from teaching, learning, assessment, grading, or student performance in a course. While these processes differ, both are time-sensitive and begin with timely communication with the faculty member. </w:t>
      </w:r>
    </w:p>
    <w:p w14:paraId="6B14676F" w14:textId="77777777" w:rsidR="00B431F7" w:rsidRDefault="00B431F7" w:rsidP="00B431F7">
      <w:pPr>
        <w:pStyle w:val="NormalWeb"/>
        <w:shd w:val="clear" w:color="auto" w:fill="FFFFFF"/>
        <w:spacing w:before="0" w:beforeAutospacing="0" w:after="0" w:afterAutospacing="0"/>
      </w:pPr>
    </w:p>
    <w:p w14:paraId="08D0F002" w14:textId="77777777" w:rsidR="00B431F7" w:rsidRDefault="00B431F7" w:rsidP="00B431F7">
      <w:pPr>
        <w:pStyle w:val="NormalWeb"/>
        <w:spacing w:before="0" w:beforeAutospacing="0" w:after="0" w:afterAutospacing="0"/>
      </w:pPr>
      <w:r>
        <w:rPr>
          <w:rFonts w:ascii="Arial" w:hAnsi="Arial" w:cs="Arial"/>
          <w:color w:val="000000"/>
        </w:rPr>
        <w:t xml:space="preserve">Grade appeals must be initiated with the faculty member within 5 days of the awarding of the grade or status. Both grade appeals and academic complaints must be filed within 7 days of the awarding of grade or status or after the events that are alleged to have caused the complaint. In either case, supporting evidence will be required. The processes are fully outlined in </w:t>
      </w:r>
      <w:hyperlink r:id="rId23" w:history="1">
        <w:r>
          <w:rPr>
            <w:rStyle w:val="Hyperlink"/>
            <w:rFonts w:ascii="Arial" w:hAnsi="Arial" w:cs="Arial"/>
            <w:color w:val="1155CC"/>
          </w:rPr>
          <w:t>the academic catalog</w:t>
        </w:r>
      </w:hyperlink>
      <w:r>
        <w:rPr>
          <w:rFonts w:ascii="Arial" w:hAnsi="Arial" w:cs="Arial"/>
          <w:color w:val="000000"/>
        </w:rPr>
        <w:t xml:space="preserve"> and include links to the appropriate forms.</w:t>
      </w:r>
    </w:p>
    <w:p w14:paraId="529438BE" w14:textId="77777777" w:rsidR="00B431F7" w:rsidRPr="00B431F7" w:rsidRDefault="00B431F7" w:rsidP="00B431F7">
      <w:pPr>
        <w:rPr>
          <w:sz w:val="21"/>
          <w:szCs w:val="21"/>
        </w:rPr>
      </w:pPr>
    </w:p>
    <w:p w14:paraId="1B51BDD2" w14:textId="77777777" w:rsidR="009D26FB" w:rsidRDefault="009D26FB">
      <w:r>
        <w:br w:type="page"/>
      </w:r>
    </w:p>
    <w:p w14:paraId="29EBF13D" w14:textId="77777777" w:rsidR="00BF6BCC" w:rsidRDefault="00870D8C" w:rsidP="00870D8C">
      <w:pPr>
        <w:tabs>
          <w:tab w:val="left" w:pos="3510"/>
        </w:tabs>
      </w:pPr>
      <w:r>
        <w:lastRenderedPageBreak/>
        <w:tab/>
      </w:r>
    </w:p>
    <w:p w14:paraId="5B9283BB" w14:textId="77777777" w:rsidR="00F27707" w:rsidRPr="00BD7D87" w:rsidRDefault="00F27707" w:rsidP="007E1019">
      <w:pPr>
        <w:pStyle w:val="Heading1"/>
      </w:pPr>
      <w:r w:rsidRPr="00BD7D87">
        <w:t>BIBLIOGRAPHY</w:t>
      </w:r>
    </w:p>
    <w:p w14:paraId="235A3519" w14:textId="77777777" w:rsidR="00EC5F75" w:rsidRDefault="00EC5F75" w:rsidP="007E1019">
      <w:r>
        <w:t xml:space="preserve">Mr. Caleb Thornburg has remained in higher education since the completion of his undergraduate work. Through coaching at the DII and NAIA levels, he has recognized the immediate need for student care in both athletics and academics. </w:t>
      </w:r>
    </w:p>
    <w:p w14:paraId="48667653" w14:textId="77777777" w:rsidR="00EC5F75" w:rsidRDefault="00EC5F75" w:rsidP="007E1019"/>
    <w:p w14:paraId="3E63EEF1" w14:textId="77777777" w:rsidR="00EC5F75" w:rsidRDefault="00EC5F75" w:rsidP="007E1019">
      <w:r>
        <w:t>Thornburg graduated from Montreat College with a Bachelor's degree in Communications and Public Relations. He continued his education and pursued a master's in Sports Management and Athletic Administration and Compliance through Wingate University.</w:t>
      </w:r>
    </w:p>
    <w:p w14:paraId="161D229B" w14:textId="77777777" w:rsidR="00EC5F75" w:rsidRDefault="00EC5F75" w:rsidP="007E1019"/>
    <w:p w14:paraId="1ED47D38" w14:textId="3CBBC362" w:rsidR="00EB683F" w:rsidRPr="00BD7D87" w:rsidRDefault="00EC5F75" w:rsidP="007E1019">
      <w:r>
        <w:t xml:space="preserve"> He is currently pursuing his PhD in Leadership at Carolina University, focusing on servant leadership through sports. Ultimately, he wants to remain in higher education where he can make a positive impact on students’ lives through education and sport. </w:t>
      </w:r>
    </w:p>
    <w:sectPr w:rsidR="00EB683F" w:rsidRPr="00BD7D87" w:rsidSect="00EB683F">
      <w:headerReference w:type="default" r:id="rId24"/>
      <w:type w:val="continuous"/>
      <w:pgSz w:w="12240" w:h="15840"/>
      <w:pgMar w:top="1440" w:right="1440" w:bottom="1440" w:left="1440" w:header="720" w:footer="720" w:gutter="0"/>
      <w:cols w:space="720"/>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235EB" w14:textId="77777777" w:rsidR="001B4A64" w:rsidRDefault="001B4A64" w:rsidP="007E1019">
      <w:r>
        <w:separator/>
      </w:r>
    </w:p>
    <w:p w14:paraId="445B6265" w14:textId="77777777" w:rsidR="001B4A64" w:rsidRDefault="001B4A64" w:rsidP="007E1019"/>
  </w:endnote>
  <w:endnote w:type="continuationSeparator" w:id="0">
    <w:p w14:paraId="5CED4FA7" w14:textId="77777777" w:rsidR="001B4A64" w:rsidRDefault="001B4A64" w:rsidP="007E1019">
      <w:r>
        <w:continuationSeparator/>
      </w:r>
    </w:p>
    <w:p w14:paraId="1715B275" w14:textId="77777777" w:rsidR="001B4A64" w:rsidRDefault="001B4A64" w:rsidP="007E10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Helvetica">
    <w:panose1 w:val="020B0604020202020204"/>
    <w:charset w:val="00"/>
    <w:family w:val="swiss"/>
    <w:pitch w:val="variable"/>
    <w:sig w:usb0="E0002EFF" w:usb1="C000785B" w:usb2="00000009" w:usb3="00000000" w:csb0="000001FF" w:csb1="00000000"/>
    <w:embedRegular r:id="rId1" w:fontKey="{2234F291-C29F-4A43-891F-E9E5E93EF8FE}"/>
    <w:embedBold r:id="rId2" w:fontKey="{AE63FF22-5555-4C75-8818-637F298DA788}"/>
    <w:embedItalic r:id="rId3" w:fontKey="{91991B42-4B88-4B8E-8952-D19796E96526}"/>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F3D63CDF-2715-4057-9479-6FAF591BD2A5}"/>
    <w:embedBold r:id="rId5" w:fontKey="{BF9D21E7-C153-4313-AA7E-1FDE68B26271}"/>
  </w:font>
  <w:font w:name="Calibri Light">
    <w:panose1 w:val="020F0302020204030204"/>
    <w:charset w:val="00"/>
    <w:family w:val="swiss"/>
    <w:pitch w:val="variable"/>
    <w:sig w:usb0="E4002EFF" w:usb1="C200247B" w:usb2="00000009" w:usb3="00000000" w:csb0="000001FF" w:csb1="00000000"/>
    <w:embedRegular r:id="rId6" w:fontKey="{E3BFAD75-EC8D-43FB-B6A5-A52A40DDC77B}"/>
    <w:embedItalic r:id="rId7" w:fontKey="{AA456B05-049E-4835-B763-EC354FE710E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DCED5" w14:textId="77777777" w:rsidR="00EB683F" w:rsidRDefault="00EB683F" w:rsidP="007E101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14:paraId="4E94C122" w14:textId="77777777" w:rsidR="00EB683F" w:rsidRDefault="00EB683F" w:rsidP="007E10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2F064" w14:textId="77777777" w:rsidR="00EB683F" w:rsidRPr="004F366C" w:rsidRDefault="00A95D01" w:rsidP="007E1019">
    <w:pPr>
      <w:pStyle w:val="Footer"/>
    </w:pPr>
    <w:r>
      <w:fldChar w:fldCharType="begin"/>
    </w:r>
    <w:r>
      <w:instrText xml:space="preserve"> PAGE  \* MERGEFORMAT </w:instrText>
    </w:r>
    <w:r>
      <w:fldChar w:fldCharType="separate"/>
    </w:r>
    <w:r>
      <w:rPr>
        <w:noProof/>
      </w:rPr>
      <w:t>1</w:t>
    </w:r>
    <w:r>
      <w:fldChar w:fldCharType="end"/>
    </w:r>
    <w:r>
      <w:ptab w:relativeTo="margin" w:alignment="center" w:leader="none"/>
    </w:r>
    <w:r>
      <w:t>Revision 25.1</w:t>
    </w:r>
    <w:r>
      <w:ptab w:relativeTo="margin" w:alignment="right" w:leader="none"/>
    </w:r>
    <w:r>
      <w:t>Updated 4/2025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DAFA7" w14:textId="77777777" w:rsidR="001B4A64" w:rsidRDefault="001B4A64" w:rsidP="007E1019">
      <w:r>
        <w:separator/>
      </w:r>
    </w:p>
    <w:p w14:paraId="6B986199" w14:textId="77777777" w:rsidR="001B4A64" w:rsidRDefault="001B4A64" w:rsidP="007E1019"/>
  </w:footnote>
  <w:footnote w:type="continuationSeparator" w:id="0">
    <w:p w14:paraId="220F5C27" w14:textId="77777777" w:rsidR="001B4A64" w:rsidRDefault="001B4A64" w:rsidP="007E1019">
      <w:r>
        <w:continuationSeparator/>
      </w:r>
    </w:p>
    <w:p w14:paraId="424F0C8D" w14:textId="77777777" w:rsidR="001B4A64" w:rsidRDefault="001B4A64" w:rsidP="007E10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73801" w14:textId="77777777" w:rsidR="009C6558" w:rsidRDefault="007D1E18" w:rsidP="00034524">
    <w:pPr>
      <w:pStyle w:val="Header"/>
      <w:jc w:val="center"/>
    </w:pPr>
    <w:r w:rsidRPr="00096C92">
      <w:rPr>
        <w:noProof/>
      </w:rPr>
      <w:drawing>
        <wp:inline distT="0" distB="0" distL="0" distR="0" wp14:anchorId="5F9C6C64" wp14:editId="0EF71372">
          <wp:extent cx="4051300" cy="1219200"/>
          <wp:effectExtent l="0" t="0" r="0" b="0"/>
          <wp:docPr id="14" name="Picture 4"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close up of a sign&#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1219200"/>
                  </a:xfrm>
                  <a:prstGeom prst="rect">
                    <a:avLst/>
                  </a:prstGeom>
                  <a:noFill/>
                  <a:ln>
                    <a:noFill/>
                  </a:ln>
                </pic:spPr>
              </pic:pic>
            </a:graphicData>
          </a:graphic>
        </wp:inline>
      </w:drawing>
    </w:r>
  </w:p>
  <w:p w14:paraId="305C4B17" w14:textId="77777777" w:rsidR="004013C5" w:rsidRDefault="004013C5" w:rsidP="007E10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09054" w14:textId="77777777" w:rsidR="009C6558" w:rsidRDefault="007D1E18" w:rsidP="007E1019">
    <w:pPr>
      <w:pStyle w:val="Header"/>
    </w:pPr>
    <w:r w:rsidRPr="006D58DE">
      <w:rPr>
        <w:noProof/>
      </w:rPr>
      <w:drawing>
        <wp:inline distT="0" distB="0" distL="0" distR="0" wp14:anchorId="37B1AB18" wp14:editId="35FD97C7">
          <wp:extent cx="1524000" cy="457200"/>
          <wp:effectExtent l="0" t="0" r="0" b="0"/>
          <wp:docPr id="291576604" name="Picture 5"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close up of a sign&#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457200"/>
                  </a:xfrm>
                  <a:prstGeom prst="rect">
                    <a:avLst/>
                  </a:prstGeom>
                  <a:noFill/>
                  <a:ln>
                    <a:noFill/>
                  </a:ln>
                </pic:spPr>
              </pic:pic>
            </a:graphicData>
          </a:graphic>
        </wp:inline>
      </w:drawing>
    </w:r>
  </w:p>
  <w:p w14:paraId="17BDDE07" w14:textId="77777777" w:rsidR="00D61F74" w:rsidRDefault="00D61F74" w:rsidP="00D61F74">
    <w:pPr>
      <w:tabs>
        <w:tab w:val="right" w:pos="9360"/>
      </w:tabs>
      <w:rPr>
        <w:color w:val="000000"/>
        <w:sz w:val="28"/>
      </w:rPr>
    </w:pPr>
    <w:r>
      <w:rPr>
        <w:noProof/>
      </w:rPr>
      <mc:AlternateContent>
        <mc:Choice Requires="wps">
          <w:drawing>
            <wp:anchor distT="4294967293" distB="4294967293" distL="114300" distR="114300" simplePos="0" relativeHeight="251658240" behindDoc="0" locked="0" layoutInCell="1" allowOverlap="1" wp14:anchorId="5CB481E3" wp14:editId="13E7BE14">
              <wp:simplePos x="0" y="0"/>
              <wp:positionH relativeFrom="page">
                <wp:align>right</wp:align>
              </wp:positionH>
              <wp:positionV relativeFrom="paragraph">
                <wp:posOffset>165100</wp:posOffset>
              </wp:positionV>
              <wp:extent cx="7772400" cy="0"/>
              <wp:effectExtent l="0" t="0" r="0" b="0"/>
              <wp:wrapNone/>
              <wp:docPr id="192893907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72400" cy="0"/>
                      </a:xfrm>
                      <a:prstGeom prst="line">
                        <a:avLst/>
                      </a:prstGeom>
                      <a:noFill/>
                      <a:ln w="25400" cap="flat" cmpd="sng" algn="ctr">
                        <a:solidFill>
                          <a:srgbClr val="151F4B"/>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3F364B" id="Straight Connector 1" o:spid="_x0000_s1026" style="position:absolute;z-index:251658240;visibility:visible;mso-wrap-style:square;mso-width-percent:0;mso-height-percent:0;mso-wrap-distance-left:9pt;mso-wrap-distance-top:-8e-5mm;mso-wrap-distance-right:9pt;mso-wrap-distance-bottom:-8e-5mm;mso-position-horizontal:right;mso-position-horizontal-relative:page;mso-position-vertical:absolute;mso-position-vertical-relative:text;mso-width-percent:0;mso-height-percent:0;mso-width-relative:margin;mso-height-relative:margin" from="560.8pt,13pt" to="1172.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" strokecolor="#151f4b" strokeweight="2pt">
              <o:lock v:ext="edit" shapetype="f"/>
              <w10:wrap anchorx="page"/>
            </v:line>
          </w:pict>
        </mc:Fallback>
      </mc:AlternateContent>
    </w:r>
    <w:r>
      <w:rPr>
        <w:color w:val="000000"/>
        <w:sz w:val="28"/>
      </w:rPr>
      <w:tab/>
    </w:r>
  </w:p>
  <w:p w14:paraId="69FB8197" w14:textId="77777777" w:rsidR="00D61F74" w:rsidRPr="00D61F74" w:rsidRDefault="00D61F74" w:rsidP="00D61F74">
    <w:pPr>
      <w:tabs>
        <w:tab w:val="right" w:pos="9360"/>
      </w:tabs>
      <w:rPr>
        <w:color w:val="000000"/>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55586"/>
    <w:multiLevelType w:val="hybridMultilevel"/>
    <w:tmpl w:val="9DDA2B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337AA"/>
    <w:multiLevelType w:val="hybridMultilevel"/>
    <w:tmpl w:val="77F43FA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82D2370"/>
    <w:multiLevelType w:val="hybridMultilevel"/>
    <w:tmpl w:val="6638E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BAD6B3B"/>
    <w:multiLevelType w:val="hybridMultilevel"/>
    <w:tmpl w:val="21C0422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 w15:restartNumberingAfterBreak="0">
    <w:nsid w:val="1E9D2703"/>
    <w:multiLevelType w:val="hybridMultilevel"/>
    <w:tmpl w:val="3C24C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5B21F9"/>
    <w:multiLevelType w:val="hybridMultilevel"/>
    <w:tmpl w:val="09B60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6780EB7"/>
    <w:multiLevelType w:val="hybridMultilevel"/>
    <w:tmpl w:val="1BD8A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E35777"/>
    <w:multiLevelType w:val="hybridMultilevel"/>
    <w:tmpl w:val="873A4086"/>
    <w:lvl w:ilvl="0" w:tplc="04090003">
      <w:start w:val="1"/>
      <w:numFmt w:val="bullet"/>
      <w:lvlText w:val="o"/>
      <w:lvlJc w:val="left"/>
      <w:pPr>
        <w:ind w:left="1440" w:hanging="360"/>
      </w:pPr>
      <w:rPr>
        <w:rFonts w:ascii="Courier New" w:hAnsi="Courier New" w:cs="Courier New" w:hint="default"/>
        <w:sz w:val="24"/>
        <w:szCs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DA05282"/>
    <w:multiLevelType w:val="hybridMultilevel"/>
    <w:tmpl w:val="024EA6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DFC2EA4"/>
    <w:multiLevelType w:val="hybridMultilevel"/>
    <w:tmpl w:val="26445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DC1B16"/>
    <w:multiLevelType w:val="multilevel"/>
    <w:tmpl w:val="95CE83A6"/>
    <w:lvl w:ilvl="0">
      <w:start w:val="1"/>
      <w:numFmt w:val="bullet"/>
      <w:lvlText w:val="o"/>
      <w:lvlJc w:val="left"/>
      <w:pPr>
        <w:ind w:left="1440" w:hanging="360"/>
      </w:pPr>
      <w:rPr>
        <w:rFonts w:ascii="Courier New" w:eastAsia="Courier New" w:hAnsi="Courier New" w:cs="Courier New"/>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58800182"/>
    <w:multiLevelType w:val="hybridMultilevel"/>
    <w:tmpl w:val="F132900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5D6B2D29"/>
    <w:multiLevelType w:val="hybridMultilevel"/>
    <w:tmpl w:val="90626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5E43495"/>
    <w:multiLevelType w:val="hybridMultilevel"/>
    <w:tmpl w:val="7B028D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5221F0"/>
    <w:multiLevelType w:val="multilevel"/>
    <w:tmpl w:val="66D09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30696B"/>
    <w:multiLevelType w:val="hybridMultilevel"/>
    <w:tmpl w:val="1616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EA1545F"/>
    <w:multiLevelType w:val="hybridMultilevel"/>
    <w:tmpl w:val="4D3210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AC4396"/>
    <w:multiLevelType w:val="multilevel"/>
    <w:tmpl w:val="27FC3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7C009A"/>
    <w:multiLevelType w:val="hybridMultilevel"/>
    <w:tmpl w:val="8D929B6A"/>
    <w:lvl w:ilvl="0" w:tplc="4E00A53C">
      <w:numFmt w:val="bullet"/>
      <w:lvlText w:val="-"/>
      <w:lvlJc w:val="left"/>
      <w:pPr>
        <w:ind w:left="720" w:hanging="360"/>
      </w:pPr>
      <w:rPr>
        <w:rFonts w:ascii="Helvetica" w:eastAsia="MS Mincho" w:hAnsi="Helvetica" w:cs="Helvetic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0618FA"/>
    <w:multiLevelType w:val="hybridMultilevel"/>
    <w:tmpl w:val="C3286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1E2F08"/>
    <w:multiLevelType w:val="hybridMultilevel"/>
    <w:tmpl w:val="1BD8A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A93AD4"/>
    <w:multiLevelType w:val="multilevel"/>
    <w:tmpl w:val="2A60F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73746B"/>
    <w:multiLevelType w:val="hybridMultilevel"/>
    <w:tmpl w:val="579ECB8A"/>
    <w:lvl w:ilvl="0" w:tplc="04090003">
      <w:start w:val="1"/>
      <w:numFmt w:val="bullet"/>
      <w:lvlText w:val="o"/>
      <w:lvlJc w:val="left"/>
      <w:pPr>
        <w:ind w:left="720" w:hanging="360"/>
      </w:pPr>
      <w:rPr>
        <w:rFonts w:ascii="Courier New" w:hAnsi="Courier New" w:cs="Courier New" w:hint="default"/>
        <w:sz w:val="24"/>
        <w:szCs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9B31120"/>
    <w:multiLevelType w:val="hybridMultilevel"/>
    <w:tmpl w:val="72AE14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E293D85"/>
    <w:multiLevelType w:val="hybridMultilevel"/>
    <w:tmpl w:val="8D8A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7681917">
    <w:abstractNumId w:val="22"/>
  </w:num>
  <w:num w:numId="2" w16cid:durableId="537551211">
    <w:abstractNumId w:val="1"/>
  </w:num>
  <w:num w:numId="3" w16cid:durableId="1051920840">
    <w:abstractNumId w:val="23"/>
  </w:num>
  <w:num w:numId="4" w16cid:durableId="1040200842">
    <w:abstractNumId w:val="0"/>
  </w:num>
  <w:num w:numId="5" w16cid:durableId="1609393154">
    <w:abstractNumId w:val="16"/>
  </w:num>
  <w:num w:numId="6" w16cid:durableId="1047530077">
    <w:abstractNumId w:val="7"/>
  </w:num>
  <w:num w:numId="7" w16cid:durableId="1587306096">
    <w:abstractNumId w:val="11"/>
  </w:num>
  <w:num w:numId="8" w16cid:durableId="144670535">
    <w:abstractNumId w:val="17"/>
  </w:num>
  <w:num w:numId="9" w16cid:durableId="1215896696">
    <w:abstractNumId w:val="6"/>
  </w:num>
  <w:num w:numId="10" w16cid:durableId="362563963">
    <w:abstractNumId w:val="10"/>
  </w:num>
  <w:num w:numId="11" w16cid:durableId="980691299">
    <w:abstractNumId w:val="3"/>
  </w:num>
  <w:num w:numId="12" w16cid:durableId="783232859">
    <w:abstractNumId w:val="20"/>
  </w:num>
  <w:num w:numId="13" w16cid:durableId="95177547">
    <w:abstractNumId w:val="8"/>
  </w:num>
  <w:num w:numId="14" w16cid:durableId="127281955">
    <w:abstractNumId w:val="2"/>
  </w:num>
  <w:num w:numId="15" w16cid:durableId="1218128193">
    <w:abstractNumId w:val="12"/>
  </w:num>
  <w:num w:numId="16" w16cid:durableId="1492411528">
    <w:abstractNumId w:val="21"/>
  </w:num>
  <w:num w:numId="17" w16cid:durableId="1239562696">
    <w:abstractNumId w:val="19"/>
  </w:num>
  <w:num w:numId="18" w16cid:durableId="1976134080">
    <w:abstractNumId w:val="14"/>
  </w:num>
  <w:num w:numId="19" w16cid:durableId="1489008030">
    <w:abstractNumId w:val="24"/>
  </w:num>
  <w:num w:numId="20" w16cid:durableId="1487669932">
    <w:abstractNumId w:val="15"/>
  </w:num>
  <w:num w:numId="21" w16cid:durableId="320692665">
    <w:abstractNumId w:val="5"/>
  </w:num>
  <w:num w:numId="22" w16cid:durableId="834035401">
    <w:abstractNumId w:val="9"/>
  </w:num>
  <w:num w:numId="23" w16cid:durableId="1162238239">
    <w:abstractNumId w:val="13"/>
  </w:num>
  <w:num w:numId="24" w16cid:durableId="570042771">
    <w:abstractNumId w:val="4"/>
  </w:num>
  <w:num w:numId="25" w16cid:durableId="16319785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F60"/>
    <w:rsid w:val="0000521A"/>
    <w:rsid w:val="000149A4"/>
    <w:rsid w:val="00017308"/>
    <w:rsid w:val="00017E34"/>
    <w:rsid w:val="000278CF"/>
    <w:rsid w:val="00034524"/>
    <w:rsid w:val="00035491"/>
    <w:rsid w:val="000528CE"/>
    <w:rsid w:val="00062AAC"/>
    <w:rsid w:val="00062FEC"/>
    <w:rsid w:val="000641E6"/>
    <w:rsid w:val="00064CCF"/>
    <w:rsid w:val="000660FB"/>
    <w:rsid w:val="00066F89"/>
    <w:rsid w:val="00067A34"/>
    <w:rsid w:val="0007220C"/>
    <w:rsid w:val="000805D4"/>
    <w:rsid w:val="00084EA7"/>
    <w:rsid w:val="00085226"/>
    <w:rsid w:val="00093AA7"/>
    <w:rsid w:val="000B3164"/>
    <w:rsid w:val="000B49F3"/>
    <w:rsid w:val="000D211C"/>
    <w:rsid w:val="000D4303"/>
    <w:rsid w:val="000E044D"/>
    <w:rsid w:val="000E0E18"/>
    <w:rsid w:val="000E161C"/>
    <w:rsid w:val="000E3BAD"/>
    <w:rsid w:val="00102B8B"/>
    <w:rsid w:val="00103B12"/>
    <w:rsid w:val="001051C5"/>
    <w:rsid w:val="00106C73"/>
    <w:rsid w:val="00132EC3"/>
    <w:rsid w:val="00144F60"/>
    <w:rsid w:val="00153001"/>
    <w:rsid w:val="00153081"/>
    <w:rsid w:val="00177C8D"/>
    <w:rsid w:val="00181FAF"/>
    <w:rsid w:val="0018268E"/>
    <w:rsid w:val="00194750"/>
    <w:rsid w:val="001A3FC4"/>
    <w:rsid w:val="001B0CD7"/>
    <w:rsid w:val="001B4A64"/>
    <w:rsid w:val="001B572D"/>
    <w:rsid w:val="001C46BA"/>
    <w:rsid w:val="001E2263"/>
    <w:rsid w:val="001E7C34"/>
    <w:rsid w:val="00201DB8"/>
    <w:rsid w:val="0023133A"/>
    <w:rsid w:val="00232B61"/>
    <w:rsid w:val="002404F0"/>
    <w:rsid w:val="00240534"/>
    <w:rsid w:val="00261E0A"/>
    <w:rsid w:val="00266913"/>
    <w:rsid w:val="00276C36"/>
    <w:rsid w:val="00283AD5"/>
    <w:rsid w:val="00287214"/>
    <w:rsid w:val="0029265D"/>
    <w:rsid w:val="002B48C4"/>
    <w:rsid w:val="002D5B49"/>
    <w:rsid w:val="002D6402"/>
    <w:rsid w:val="002E5BBF"/>
    <w:rsid w:val="002F0E93"/>
    <w:rsid w:val="002F269A"/>
    <w:rsid w:val="003143CD"/>
    <w:rsid w:val="00322D69"/>
    <w:rsid w:val="003328C1"/>
    <w:rsid w:val="00335146"/>
    <w:rsid w:val="003544A3"/>
    <w:rsid w:val="0036384A"/>
    <w:rsid w:val="003729A4"/>
    <w:rsid w:val="00373DD0"/>
    <w:rsid w:val="00386565"/>
    <w:rsid w:val="00393BEE"/>
    <w:rsid w:val="00393D81"/>
    <w:rsid w:val="003A2885"/>
    <w:rsid w:val="003B5875"/>
    <w:rsid w:val="004013C5"/>
    <w:rsid w:val="00425E6D"/>
    <w:rsid w:val="0043558E"/>
    <w:rsid w:val="00440B05"/>
    <w:rsid w:val="004410C3"/>
    <w:rsid w:val="00461087"/>
    <w:rsid w:val="004644B1"/>
    <w:rsid w:val="00481568"/>
    <w:rsid w:val="0049188B"/>
    <w:rsid w:val="004A18F8"/>
    <w:rsid w:val="004A45C1"/>
    <w:rsid w:val="004A6722"/>
    <w:rsid w:val="004B1785"/>
    <w:rsid w:val="004B4E9D"/>
    <w:rsid w:val="004B5696"/>
    <w:rsid w:val="004D064D"/>
    <w:rsid w:val="004D72B1"/>
    <w:rsid w:val="004F0C05"/>
    <w:rsid w:val="004F366C"/>
    <w:rsid w:val="004F4F03"/>
    <w:rsid w:val="0051262B"/>
    <w:rsid w:val="005133DA"/>
    <w:rsid w:val="005176E3"/>
    <w:rsid w:val="00523991"/>
    <w:rsid w:val="00530286"/>
    <w:rsid w:val="00537D9F"/>
    <w:rsid w:val="00540407"/>
    <w:rsid w:val="005405B9"/>
    <w:rsid w:val="00550E52"/>
    <w:rsid w:val="00554683"/>
    <w:rsid w:val="00555219"/>
    <w:rsid w:val="00562598"/>
    <w:rsid w:val="00577705"/>
    <w:rsid w:val="00580D4D"/>
    <w:rsid w:val="00583F03"/>
    <w:rsid w:val="00585171"/>
    <w:rsid w:val="0059250B"/>
    <w:rsid w:val="00595FB5"/>
    <w:rsid w:val="005A353E"/>
    <w:rsid w:val="005C2034"/>
    <w:rsid w:val="005C6823"/>
    <w:rsid w:val="005C7479"/>
    <w:rsid w:val="005D5FFF"/>
    <w:rsid w:val="005D69D3"/>
    <w:rsid w:val="005F0DCC"/>
    <w:rsid w:val="005F242A"/>
    <w:rsid w:val="005F7D42"/>
    <w:rsid w:val="0062086A"/>
    <w:rsid w:val="00630E00"/>
    <w:rsid w:val="00633260"/>
    <w:rsid w:val="00653F25"/>
    <w:rsid w:val="00654345"/>
    <w:rsid w:val="0067224A"/>
    <w:rsid w:val="00672C3D"/>
    <w:rsid w:val="00680667"/>
    <w:rsid w:val="00681D4D"/>
    <w:rsid w:val="006B0EA7"/>
    <w:rsid w:val="006D41B5"/>
    <w:rsid w:val="006F04BA"/>
    <w:rsid w:val="006F1CFE"/>
    <w:rsid w:val="006F5A7A"/>
    <w:rsid w:val="006F67AC"/>
    <w:rsid w:val="006F7D84"/>
    <w:rsid w:val="007172AD"/>
    <w:rsid w:val="00745213"/>
    <w:rsid w:val="0077121D"/>
    <w:rsid w:val="00774C8F"/>
    <w:rsid w:val="00792B41"/>
    <w:rsid w:val="00795499"/>
    <w:rsid w:val="00796788"/>
    <w:rsid w:val="007A7377"/>
    <w:rsid w:val="007B327F"/>
    <w:rsid w:val="007B6498"/>
    <w:rsid w:val="007C1D5F"/>
    <w:rsid w:val="007C4B86"/>
    <w:rsid w:val="007C65E9"/>
    <w:rsid w:val="007D1E18"/>
    <w:rsid w:val="007D45BA"/>
    <w:rsid w:val="007E1019"/>
    <w:rsid w:val="007E1C20"/>
    <w:rsid w:val="007E4915"/>
    <w:rsid w:val="007E57A0"/>
    <w:rsid w:val="007F2315"/>
    <w:rsid w:val="00801B4A"/>
    <w:rsid w:val="00802564"/>
    <w:rsid w:val="0081567E"/>
    <w:rsid w:val="00821762"/>
    <w:rsid w:val="00847EE0"/>
    <w:rsid w:val="00850067"/>
    <w:rsid w:val="0086132A"/>
    <w:rsid w:val="0086470A"/>
    <w:rsid w:val="00870D8C"/>
    <w:rsid w:val="00887C9A"/>
    <w:rsid w:val="0089310E"/>
    <w:rsid w:val="008A24D8"/>
    <w:rsid w:val="008A4951"/>
    <w:rsid w:val="008A65AE"/>
    <w:rsid w:val="008A65DD"/>
    <w:rsid w:val="008B5BD8"/>
    <w:rsid w:val="008C2FE7"/>
    <w:rsid w:val="008C7D6A"/>
    <w:rsid w:val="008D1575"/>
    <w:rsid w:val="008D5CB6"/>
    <w:rsid w:val="008E2E3A"/>
    <w:rsid w:val="008E55F2"/>
    <w:rsid w:val="008E58F8"/>
    <w:rsid w:val="008F7A68"/>
    <w:rsid w:val="00936070"/>
    <w:rsid w:val="00940A01"/>
    <w:rsid w:val="0095714F"/>
    <w:rsid w:val="00960356"/>
    <w:rsid w:val="009718AD"/>
    <w:rsid w:val="00991596"/>
    <w:rsid w:val="009939B0"/>
    <w:rsid w:val="009B3AB0"/>
    <w:rsid w:val="009B6C5C"/>
    <w:rsid w:val="009C6558"/>
    <w:rsid w:val="009D26FB"/>
    <w:rsid w:val="009D34CE"/>
    <w:rsid w:val="009D79D2"/>
    <w:rsid w:val="009F03E8"/>
    <w:rsid w:val="009F30D6"/>
    <w:rsid w:val="00A01926"/>
    <w:rsid w:val="00A2534E"/>
    <w:rsid w:val="00A336EA"/>
    <w:rsid w:val="00A35FBE"/>
    <w:rsid w:val="00A414D2"/>
    <w:rsid w:val="00A55F90"/>
    <w:rsid w:val="00A73A70"/>
    <w:rsid w:val="00A775F4"/>
    <w:rsid w:val="00A8258B"/>
    <w:rsid w:val="00A93DB5"/>
    <w:rsid w:val="00A95D01"/>
    <w:rsid w:val="00A97452"/>
    <w:rsid w:val="00AA215F"/>
    <w:rsid w:val="00AB1B23"/>
    <w:rsid w:val="00AB75F6"/>
    <w:rsid w:val="00AC1521"/>
    <w:rsid w:val="00AC4818"/>
    <w:rsid w:val="00AF2CE3"/>
    <w:rsid w:val="00AF6A27"/>
    <w:rsid w:val="00AF72ED"/>
    <w:rsid w:val="00B0157B"/>
    <w:rsid w:val="00B12548"/>
    <w:rsid w:val="00B337EC"/>
    <w:rsid w:val="00B431F7"/>
    <w:rsid w:val="00B434B9"/>
    <w:rsid w:val="00B44BC7"/>
    <w:rsid w:val="00B45B77"/>
    <w:rsid w:val="00B5146D"/>
    <w:rsid w:val="00B53363"/>
    <w:rsid w:val="00B550A9"/>
    <w:rsid w:val="00B57F64"/>
    <w:rsid w:val="00B834B5"/>
    <w:rsid w:val="00B84F18"/>
    <w:rsid w:val="00BA3647"/>
    <w:rsid w:val="00BA6904"/>
    <w:rsid w:val="00BB17D2"/>
    <w:rsid w:val="00BD2549"/>
    <w:rsid w:val="00BD5AA0"/>
    <w:rsid w:val="00BD7D87"/>
    <w:rsid w:val="00BE1FDE"/>
    <w:rsid w:val="00BE4C85"/>
    <w:rsid w:val="00BF4C15"/>
    <w:rsid w:val="00BF5D82"/>
    <w:rsid w:val="00BF6BCC"/>
    <w:rsid w:val="00C22969"/>
    <w:rsid w:val="00C43712"/>
    <w:rsid w:val="00C45BE3"/>
    <w:rsid w:val="00C52B44"/>
    <w:rsid w:val="00C5448D"/>
    <w:rsid w:val="00C575EF"/>
    <w:rsid w:val="00C71DAD"/>
    <w:rsid w:val="00C73F5A"/>
    <w:rsid w:val="00C746D5"/>
    <w:rsid w:val="00C84297"/>
    <w:rsid w:val="00C90268"/>
    <w:rsid w:val="00C91FD6"/>
    <w:rsid w:val="00C93359"/>
    <w:rsid w:val="00CB5F28"/>
    <w:rsid w:val="00CF0B9C"/>
    <w:rsid w:val="00CF27B9"/>
    <w:rsid w:val="00CF30FB"/>
    <w:rsid w:val="00CF711B"/>
    <w:rsid w:val="00D05C76"/>
    <w:rsid w:val="00D064A6"/>
    <w:rsid w:val="00D14247"/>
    <w:rsid w:val="00D52EBC"/>
    <w:rsid w:val="00D61F74"/>
    <w:rsid w:val="00D6403B"/>
    <w:rsid w:val="00D77BCF"/>
    <w:rsid w:val="00D8567E"/>
    <w:rsid w:val="00D86433"/>
    <w:rsid w:val="00D86942"/>
    <w:rsid w:val="00DB4362"/>
    <w:rsid w:val="00DB475A"/>
    <w:rsid w:val="00DD1C0A"/>
    <w:rsid w:val="00DD2F01"/>
    <w:rsid w:val="00DE0689"/>
    <w:rsid w:val="00DE3FFD"/>
    <w:rsid w:val="00DE6B8D"/>
    <w:rsid w:val="00DF0118"/>
    <w:rsid w:val="00DF7D20"/>
    <w:rsid w:val="00E1040A"/>
    <w:rsid w:val="00E20E40"/>
    <w:rsid w:val="00E36B13"/>
    <w:rsid w:val="00E54FD9"/>
    <w:rsid w:val="00E7563C"/>
    <w:rsid w:val="00E76344"/>
    <w:rsid w:val="00E811FF"/>
    <w:rsid w:val="00E9001B"/>
    <w:rsid w:val="00EA00C9"/>
    <w:rsid w:val="00EA3300"/>
    <w:rsid w:val="00EA783D"/>
    <w:rsid w:val="00EB041D"/>
    <w:rsid w:val="00EB3717"/>
    <w:rsid w:val="00EB683F"/>
    <w:rsid w:val="00EB78FF"/>
    <w:rsid w:val="00EC2EDA"/>
    <w:rsid w:val="00EC42FB"/>
    <w:rsid w:val="00EC5F75"/>
    <w:rsid w:val="00ED486E"/>
    <w:rsid w:val="00EF1A16"/>
    <w:rsid w:val="00EF2636"/>
    <w:rsid w:val="00EF5110"/>
    <w:rsid w:val="00F0598F"/>
    <w:rsid w:val="00F27707"/>
    <w:rsid w:val="00F3765B"/>
    <w:rsid w:val="00F45A2F"/>
    <w:rsid w:val="00F54B30"/>
    <w:rsid w:val="00F67E7B"/>
    <w:rsid w:val="00F71E39"/>
    <w:rsid w:val="00F72A24"/>
    <w:rsid w:val="00F760B3"/>
    <w:rsid w:val="00F813E7"/>
    <w:rsid w:val="00FA5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6E8112"/>
  <w14:defaultImageDpi w14:val="330"/>
  <w15:chartTrackingRefBased/>
  <w15:docId w15:val="{F8CB5993-15A0-49CB-9A0F-08DF7B7B0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019"/>
    <w:rPr>
      <w:rFonts w:ascii="Helvetica" w:eastAsia="MS Mincho" w:hAnsi="Helvetica" w:cs="Helvetica"/>
      <w:sz w:val="22"/>
      <w:szCs w:val="22"/>
      <w:shd w:val="clear" w:color="auto" w:fill="FFFFFF"/>
    </w:rPr>
  </w:style>
  <w:style w:type="paragraph" w:styleId="Heading1">
    <w:name w:val="heading 1"/>
    <w:basedOn w:val="Normal"/>
    <w:next w:val="Normal"/>
    <w:link w:val="Heading1Char"/>
    <w:uiPriority w:val="9"/>
    <w:qFormat/>
    <w:rsid w:val="00F27707"/>
    <w:pPr>
      <w:keepNext/>
      <w:outlineLvl w:val="0"/>
    </w:pPr>
    <w:rPr>
      <w:b/>
      <w:sz w:val="28"/>
      <w:szCs w:val="28"/>
    </w:rPr>
  </w:style>
  <w:style w:type="paragraph" w:styleId="Heading2">
    <w:name w:val="heading 2"/>
    <w:basedOn w:val="Normal"/>
    <w:next w:val="Normal"/>
    <w:link w:val="Heading2Char"/>
    <w:uiPriority w:val="9"/>
    <w:unhideWhenUsed/>
    <w:qFormat/>
    <w:rsid w:val="00F27707"/>
    <w:pPr>
      <w:keepNext/>
      <w:outlineLvl w:val="1"/>
    </w:pPr>
    <w:rPr>
      <w:b/>
    </w:rPr>
  </w:style>
  <w:style w:type="paragraph" w:styleId="Heading4">
    <w:name w:val="heading 4"/>
    <w:basedOn w:val="Normal"/>
    <w:next w:val="Normal"/>
    <w:link w:val="Heading4Char"/>
    <w:uiPriority w:val="9"/>
    <w:unhideWhenUsed/>
    <w:qFormat/>
    <w:rsid w:val="009C6558"/>
    <w:pPr>
      <w:keepNext/>
      <w:keepLines/>
      <w:spacing w:before="40"/>
      <w:outlineLvl w:val="3"/>
    </w:pPr>
    <w:rPr>
      <w:rFonts w:ascii="Calibri Light" w:eastAsia="Times New Roma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27707"/>
    <w:rPr>
      <w:rFonts w:ascii="Times New Roman" w:eastAsia="MS Mincho" w:hAnsi="Times New Roman" w:cs="Times New Roman"/>
      <w:b/>
      <w:sz w:val="28"/>
      <w:szCs w:val="28"/>
    </w:rPr>
  </w:style>
  <w:style w:type="character" w:customStyle="1" w:styleId="Heading2Char">
    <w:name w:val="Heading 2 Char"/>
    <w:link w:val="Heading2"/>
    <w:uiPriority w:val="9"/>
    <w:rsid w:val="00F27707"/>
    <w:rPr>
      <w:rFonts w:ascii="Times New Roman" w:eastAsia="MS Mincho" w:hAnsi="Times New Roman" w:cs="Times New Roman"/>
      <w:b/>
    </w:rPr>
  </w:style>
  <w:style w:type="table" w:styleId="TableGrid">
    <w:name w:val="Table Grid"/>
    <w:basedOn w:val="TableNormal"/>
    <w:uiPriority w:val="59"/>
    <w:rsid w:val="00F27707"/>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7707"/>
    <w:pPr>
      <w:ind w:left="720"/>
      <w:contextualSpacing/>
    </w:pPr>
  </w:style>
  <w:style w:type="character" w:styleId="Hyperlink">
    <w:name w:val="Hyperlink"/>
    <w:uiPriority w:val="99"/>
    <w:unhideWhenUsed/>
    <w:rsid w:val="00F27707"/>
    <w:rPr>
      <w:color w:val="0000FF"/>
      <w:u w:val="single"/>
    </w:rPr>
  </w:style>
  <w:style w:type="paragraph" w:styleId="Header">
    <w:name w:val="header"/>
    <w:basedOn w:val="Normal"/>
    <w:link w:val="HeaderChar"/>
    <w:uiPriority w:val="99"/>
    <w:unhideWhenUsed/>
    <w:rsid w:val="00F27707"/>
    <w:pPr>
      <w:tabs>
        <w:tab w:val="center" w:pos="4320"/>
        <w:tab w:val="right" w:pos="8640"/>
      </w:tabs>
    </w:pPr>
  </w:style>
  <w:style w:type="character" w:customStyle="1" w:styleId="HeaderChar">
    <w:name w:val="Header Char"/>
    <w:link w:val="Header"/>
    <w:uiPriority w:val="99"/>
    <w:rsid w:val="00F27707"/>
    <w:rPr>
      <w:rFonts w:ascii="Times New Roman" w:eastAsia="MS Mincho" w:hAnsi="Times New Roman" w:cs="Times New Roman"/>
    </w:rPr>
  </w:style>
  <w:style w:type="paragraph" w:styleId="Footer">
    <w:name w:val="footer"/>
    <w:basedOn w:val="Normal"/>
    <w:link w:val="FooterChar"/>
    <w:uiPriority w:val="99"/>
    <w:unhideWhenUsed/>
    <w:rsid w:val="00F27707"/>
    <w:pPr>
      <w:tabs>
        <w:tab w:val="center" w:pos="4320"/>
        <w:tab w:val="right" w:pos="8640"/>
      </w:tabs>
    </w:pPr>
  </w:style>
  <w:style w:type="character" w:customStyle="1" w:styleId="FooterChar">
    <w:name w:val="Footer Char"/>
    <w:link w:val="Footer"/>
    <w:uiPriority w:val="99"/>
    <w:rsid w:val="00F27707"/>
    <w:rPr>
      <w:rFonts w:ascii="Times New Roman" w:eastAsia="MS Mincho" w:hAnsi="Times New Roman" w:cs="Times New Roman"/>
    </w:rPr>
  </w:style>
  <w:style w:type="character" w:styleId="PlaceholderText">
    <w:name w:val="Placeholder Text"/>
    <w:uiPriority w:val="99"/>
    <w:semiHidden/>
    <w:rsid w:val="00F27707"/>
    <w:rPr>
      <w:color w:val="808080"/>
    </w:rPr>
  </w:style>
  <w:style w:type="paragraph" w:customStyle="1" w:styleId="CourseHeaderName">
    <w:name w:val="Course Header Name"/>
    <w:basedOn w:val="Normal"/>
    <w:link w:val="CourseHeaderNameChar"/>
    <w:qFormat/>
    <w:rsid w:val="004F366C"/>
    <w:pPr>
      <w:jc w:val="center"/>
    </w:pPr>
    <w:rPr>
      <w:b/>
      <w:color w:val="002868"/>
      <w:sz w:val="40"/>
      <w:szCs w:val="40"/>
    </w:rPr>
  </w:style>
  <w:style w:type="character" w:customStyle="1" w:styleId="CourseHeaderNumber">
    <w:name w:val="Course Header Number"/>
    <w:uiPriority w:val="1"/>
    <w:rsid w:val="00F27707"/>
    <w:rPr>
      <w:rFonts w:ascii="Times New Roman" w:eastAsia="MS Mincho" w:hAnsi="Times New Roman" w:cs="Times New Roman"/>
      <w:b/>
      <w:color w:val="000090"/>
      <w:sz w:val="36"/>
      <w:szCs w:val="40"/>
    </w:rPr>
  </w:style>
  <w:style w:type="character" w:customStyle="1" w:styleId="CourseHeaderNameChar">
    <w:name w:val="Course Header Name Char"/>
    <w:link w:val="CourseHeaderName"/>
    <w:rsid w:val="004F366C"/>
    <w:rPr>
      <w:rFonts w:ascii="Times New Roman" w:eastAsia="MS Mincho" w:hAnsi="Times New Roman"/>
      <w:b/>
      <w:color w:val="002868"/>
      <w:sz w:val="40"/>
      <w:szCs w:val="40"/>
    </w:rPr>
  </w:style>
  <w:style w:type="paragraph" w:customStyle="1" w:styleId="CourseHeaderYear">
    <w:name w:val="Course Header Year"/>
    <w:basedOn w:val="Normal"/>
    <w:link w:val="CourseHeaderYearChar"/>
    <w:qFormat/>
    <w:rsid w:val="002404F0"/>
    <w:rPr>
      <w:color w:val="002868"/>
      <w:sz w:val="36"/>
    </w:rPr>
  </w:style>
  <w:style w:type="character" w:customStyle="1" w:styleId="CourseHeaderYearChar">
    <w:name w:val="Course Header Year Char"/>
    <w:link w:val="CourseHeaderYear"/>
    <w:rsid w:val="002404F0"/>
    <w:rPr>
      <w:rFonts w:ascii="Helvetica" w:eastAsia="MS Mincho" w:hAnsi="Helvetica" w:cs="Helvetica"/>
      <w:color w:val="002868"/>
      <w:sz w:val="36"/>
      <w:szCs w:val="22"/>
    </w:rPr>
  </w:style>
  <w:style w:type="character" w:styleId="PageNumber">
    <w:name w:val="page number"/>
    <w:basedOn w:val="DefaultParagraphFont"/>
    <w:uiPriority w:val="99"/>
    <w:semiHidden/>
    <w:unhideWhenUsed/>
    <w:rsid w:val="00F27707"/>
  </w:style>
  <w:style w:type="paragraph" w:styleId="NormalWeb">
    <w:name w:val="Normal (Web)"/>
    <w:basedOn w:val="Normal"/>
    <w:uiPriority w:val="99"/>
    <w:unhideWhenUsed/>
    <w:rsid w:val="00BD7D87"/>
    <w:pPr>
      <w:spacing w:before="100" w:beforeAutospacing="1" w:after="100" w:afterAutospacing="1"/>
    </w:pPr>
    <w:rPr>
      <w:rFonts w:eastAsia="Times New Roman"/>
    </w:rPr>
  </w:style>
  <w:style w:type="character" w:styleId="FollowedHyperlink">
    <w:name w:val="FollowedHyperlink"/>
    <w:uiPriority w:val="99"/>
    <w:semiHidden/>
    <w:unhideWhenUsed/>
    <w:rsid w:val="00062AAC"/>
    <w:rPr>
      <w:color w:val="954F72"/>
      <w:u w:val="single"/>
    </w:rPr>
  </w:style>
  <w:style w:type="paragraph" w:styleId="BalloonText">
    <w:name w:val="Balloon Text"/>
    <w:basedOn w:val="Normal"/>
    <w:link w:val="BalloonTextChar"/>
    <w:uiPriority w:val="99"/>
    <w:semiHidden/>
    <w:unhideWhenUsed/>
    <w:rsid w:val="009F30D6"/>
    <w:rPr>
      <w:sz w:val="18"/>
      <w:szCs w:val="18"/>
    </w:rPr>
  </w:style>
  <w:style w:type="character" w:customStyle="1" w:styleId="BalloonTextChar">
    <w:name w:val="Balloon Text Char"/>
    <w:link w:val="BalloonText"/>
    <w:uiPriority w:val="99"/>
    <w:semiHidden/>
    <w:rsid w:val="009F30D6"/>
    <w:rPr>
      <w:rFonts w:ascii="Times New Roman" w:eastAsia="MS Mincho" w:hAnsi="Times New Roman" w:cs="Times New Roman"/>
      <w:sz w:val="18"/>
      <w:szCs w:val="18"/>
    </w:rPr>
  </w:style>
  <w:style w:type="character" w:customStyle="1" w:styleId="Heading4Char">
    <w:name w:val="Heading 4 Char"/>
    <w:link w:val="Heading4"/>
    <w:uiPriority w:val="9"/>
    <w:rsid w:val="009C6558"/>
    <w:rPr>
      <w:rFonts w:ascii="Calibri Light" w:eastAsia="Times New Roman" w:hAnsi="Calibri Light" w:cs="Times New Roman"/>
      <w:i/>
      <w:iCs/>
      <w:color w:val="2F5496"/>
    </w:rPr>
  </w:style>
  <w:style w:type="paragraph" w:styleId="Revision">
    <w:name w:val="Revision"/>
    <w:hidden/>
    <w:uiPriority w:val="99"/>
    <w:semiHidden/>
    <w:rsid w:val="00D86942"/>
    <w:rPr>
      <w:rFonts w:ascii="Times New Roman" w:eastAsia="MS Mincho" w:hAnsi="Times New Roman"/>
      <w:sz w:val="24"/>
      <w:szCs w:val="24"/>
    </w:rPr>
  </w:style>
  <w:style w:type="character" w:styleId="UnresolvedMention">
    <w:name w:val="Unresolved Mention"/>
    <w:uiPriority w:val="99"/>
    <w:semiHidden/>
    <w:unhideWhenUsed/>
    <w:rsid w:val="00802564"/>
    <w:rPr>
      <w:color w:val="605E5C"/>
      <w:shd w:val="clear" w:color="auto" w:fill="E1DFDD"/>
    </w:rPr>
  </w:style>
  <w:style w:type="table" w:styleId="GridTable4-Accent1">
    <w:name w:val="Grid Table 4 Accent 1"/>
    <w:basedOn w:val="TableNormal"/>
    <w:uiPriority w:val="49"/>
    <w:rsid w:val="00062FEC"/>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D05C7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Light">
    <w:name w:val="Grid Table Light"/>
    <w:basedOn w:val="TableNormal"/>
    <w:uiPriority w:val="40"/>
    <w:rsid w:val="000345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3452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3">
    <w:name w:val="Grid Table 2 Accent 3"/>
    <w:basedOn w:val="TableNormal"/>
    <w:uiPriority w:val="47"/>
    <w:rsid w:val="00034524"/>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5">
    <w:name w:val="Plain Table 5"/>
    <w:basedOn w:val="TableNormal"/>
    <w:uiPriority w:val="45"/>
    <w:rsid w:val="0003452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3452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03452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il">
    <w:name w:val="il"/>
    <w:basedOn w:val="DefaultParagraphFont"/>
    <w:rsid w:val="00562598"/>
  </w:style>
  <w:style w:type="character" w:styleId="CommentReference">
    <w:name w:val="annotation reference"/>
    <w:basedOn w:val="DefaultParagraphFont"/>
    <w:uiPriority w:val="99"/>
    <w:semiHidden/>
    <w:unhideWhenUsed/>
    <w:rsid w:val="00DB475A"/>
    <w:rPr>
      <w:sz w:val="16"/>
      <w:szCs w:val="16"/>
    </w:rPr>
  </w:style>
  <w:style w:type="paragraph" w:styleId="CommentText">
    <w:name w:val="annotation text"/>
    <w:basedOn w:val="Normal"/>
    <w:link w:val="CommentTextChar"/>
    <w:uiPriority w:val="99"/>
    <w:semiHidden/>
    <w:unhideWhenUsed/>
    <w:rsid w:val="00DB475A"/>
    <w:rPr>
      <w:sz w:val="20"/>
      <w:szCs w:val="20"/>
    </w:rPr>
  </w:style>
  <w:style w:type="character" w:customStyle="1" w:styleId="CommentTextChar">
    <w:name w:val="Comment Text Char"/>
    <w:basedOn w:val="DefaultParagraphFont"/>
    <w:link w:val="CommentText"/>
    <w:uiPriority w:val="99"/>
    <w:semiHidden/>
    <w:rsid w:val="00DB475A"/>
    <w:rPr>
      <w:rFonts w:ascii="Helvetica" w:eastAsia="MS Mincho" w:hAnsi="Helvetica" w:cs="Helvetica"/>
    </w:rPr>
  </w:style>
  <w:style w:type="paragraph" w:styleId="CommentSubject">
    <w:name w:val="annotation subject"/>
    <w:basedOn w:val="CommentText"/>
    <w:next w:val="CommentText"/>
    <w:link w:val="CommentSubjectChar"/>
    <w:uiPriority w:val="99"/>
    <w:semiHidden/>
    <w:unhideWhenUsed/>
    <w:rsid w:val="00DB475A"/>
    <w:rPr>
      <w:b/>
      <w:bCs/>
    </w:rPr>
  </w:style>
  <w:style w:type="character" w:customStyle="1" w:styleId="CommentSubjectChar">
    <w:name w:val="Comment Subject Char"/>
    <w:basedOn w:val="CommentTextChar"/>
    <w:link w:val="CommentSubject"/>
    <w:uiPriority w:val="99"/>
    <w:semiHidden/>
    <w:rsid w:val="00DB475A"/>
    <w:rPr>
      <w:rFonts w:ascii="Helvetica" w:eastAsia="MS Mincho" w:hAnsi="Helvetica" w:cs="Helvetic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1614">
      <w:bodyDiv w:val="1"/>
      <w:marLeft w:val="0"/>
      <w:marRight w:val="0"/>
      <w:marTop w:val="0"/>
      <w:marBottom w:val="0"/>
      <w:divBdr>
        <w:top w:val="none" w:sz="0" w:space="0" w:color="auto"/>
        <w:left w:val="none" w:sz="0" w:space="0" w:color="auto"/>
        <w:bottom w:val="none" w:sz="0" w:space="0" w:color="auto"/>
        <w:right w:val="none" w:sz="0" w:space="0" w:color="auto"/>
      </w:divBdr>
      <w:divsChild>
        <w:div w:id="506099884">
          <w:marLeft w:val="0"/>
          <w:marRight w:val="0"/>
          <w:marTop w:val="0"/>
          <w:marBottom w:val="0"/>
          <w:divBdr>
            <w:top w:val="none" w:sz="0" w:space="0" w:color="auto"/>
            <w:left w:val="none" w:sz="0" w:space="0" w:color="auto"/>
            <w:bottom w:val="none" w:sz="0" w:space="0" w:color="auto"/>
            <w:right w:val="none" w:sz="0" w:space="0" w:color="auto"/>
          </w:divBdr>
          <w:divsChild>
            <w:div w:id="713115964">
              <w:marLeft w:val="0"/>
              <w:marRight w:val="0"/>
              <w:marTop w:val="0"/>
              <w:marBottom w:val="0"/>
              <w:divBdr>
                <w:top w:val="none" w:sz="0" w:space="0" w:color="auto"/>
                <w:left w:val="none" w:sz="0" w:space="0" w:color="auto"/>
                <w:bottom w:val="none" w:sz="0" w:space="0" w:color="auto"/>
                <w:right w:val="none" w:sz="0" w:space="0" w:color="auto"/>
              </w:divBdr>
            </w:div>
          </w:divsChild>
        </w:div>
        <w:div w:id="1490444746">
          <w:marLeft w:val="0"/>
          <w:marRight w:val="0"/>
          <w:marTop w:val="0"/>
          <w:marBottom w:val="0"/>
          <w:divBdr>
            <w:top w:val="none" w:sz="0" w:space="0" w:color="auto"/>
            <w:left w:val="none" w:sz="0" w:space="0" w:color="auto"/>
            <w:bottom w:val="none" w:sz="0" w:space="0" w:color="auto"/>
            <w:right w:val="none" w:sz="0" w:space="0" w:color="auto"/>
          </w:divBdr>
          <w:divsChild>
            <w:div w:id="1623732239">
              <w:marLeft w:val="0"/>
              <w:marRight w:val="0"/>
              <w:marTop w:val="666"/>
              <w:marBottom w:val="666"/>
              <w:divBdr>
                <w:top w:val="none" w:sz="0" w:space="0" w:color="auto"/>
                <w:left w:val="none" w:sz="0" w:space="0" w:color="auto"/>
                <w:bottom w:val="none" w:sz="0" w:space="0" w:color="auto"/>
                <w:right w:val="none" w:sz="0" w:space="0" w:color="auto"/>
              </w:divBdr>
              <w:divsChild>
                <w:div w:id="4834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17967">
      <w:bodyDiv w:val="1"/>
      <w:marLeft w:val="0"/>
      <w:marRight w:val="0"/>
      <w:marTop w:val="0"/>
      <w:marBottom w:val="0"/>
      <w:divBdr>
        <w:top w:val="none" w:sz="0" w:space="0" w:color="auto"/>
        <w:left w:val="none" w:sz="0" w:space="0" w:color="auto"/>
        <w:bottom w:val="none" w:sz="0" w:space="0" w:color="auto"/>
        <w:right w:val="none" w:sz="0" w:space="0" w:color="auto"/>
      </w:divBdr>
    </w:div>
    <w:div w:id="301890465">
      <w:bodyDiv w:val="1"/>
      <w:marLeft w:val="0"/>
      <w:marRight w:val="0"/>
      <w:marTop w:val="0"/>
      <w:marBottom w:val="0"/>
      <w:divBdr>
        <w:top w:val="none" w:sz="0" w:space="0" w:color="auto"/>
        <w:left w:val="none" w:sz="0" w:space="0" w:color="auto"/>
        <w:bottom w:val="none" w:sz="0" w:space="0" w:color="auto"/>
        <w:right w:val="none" w:sz="0" w:space="0" w:color="auto"/>
      </w:divBdr>
    </w:div>
    <w:div w:id="434179120">
      <w:bodyDiv w:val="1"/>
      <w:marLeft w:val="0"/>
      <w:marRight w:val="0"/>
      <w:marTop w:val="0"/>
      <w:marBottom w:val="0"/>
      <w:divBdr>
        <w:top w:val="none" w:sz="0" w:space="0" w:color="auto"/>
        <w:left w:val="none" w:sz="0" w:space="0" w:color="auto"/>
        <w:bottom w:val="none" w:sz="0" w:space="0" w:color="auto"/>
        <w:right w:val="none" w:sz="0" w:space="0" w:color="auto"/>
      </w:divBdr>
      <w:divsChild>
        <w:div w:id="957487029">
          <w:marLeft w:val="-1080"/>
          <w:marRight w:val="0"/>
          <w:marTop w:val="0"/>
          <w:marBottom w:val="0"/>
          <w:divBdr>
            <w:top w:val="none" w:sz="0" w:space="0" w:color="auto"/>
            <w:left w:val="none" w:sz="0" w:space="0" w:color="auto"/>
            <w:bottom w:val="none" w:sz="0" w:space="0" w:color="auto"/>
            <w:right w:val="none" w:sz="0" w:space="0" w:color="auto"/>
          </w:divBdr>
        </w:div>
      </w:divsChild>
    </w:div>
    <w:div w:id="496116162">
      <w:bodyDiv w:val="1"/>
      <w:marLeft w:val="0"/>
      <w:marRight w:val="0"/>
      <w:marTop w:val="0"/>
      <w:marBottom w:val="0"/>
      <w:divBdr>
        <w:top w:val="none" w:sz="0" w:space="0" w:color="auto"/>
        <w:left w:val="none" w:sz="0" w:space="0" w:color="auto"/>
        <w:bottom w:val="none" w:sz="0" w:space="0" w:color="auto"/>
        <w:right w:val="none" w:sz="0" w:space="0" w:color="auto"/>
      </w:divBdr>
    </w:div>
    <w:div w:id="514464805">
      <w:bodyDiv w:val="1"/>
      <w:marLeft w:val="0"/>
      <w:marRight w:val="0"/>
      <w:marTop w:val="0"/>
      <w:marBottom w:val="0"/>
      <w:divBdr>
        <w:top w:val="none" w:sz="0" w:space="0" w:color="auto"/>
        <w:left w:val="none" w:sz="0" w:space="0" w:color="auto"/>
        <w:bottom w:val="none" w:sz="0" w:space="0" w:color="auto"/>
        <w:right w:val="none" w:sz="0" w:space="0" w:color="auto"/>
      </w:divBdr>
      <w:divsChild>
        <w:div w:id="1432503967">
          <w:marLeft w:val="-225"/>
          <w:marRight w:val="-225"/>
          <w:marTop w:val="0"/>
          <w:marBottom w:val="0"/>
          <w:divBdr>
            <w:top w:val="none" w:sz="0" w:space="0" w:color="auto"/>
            <w:left w:val="none" w:sz="0" w:space="0" w:color="auto"/>
            <w:bottom w:val="none" w:sz="0" w:space="0" w:color="auto"/>
            <w:right w:val="none" w:sz="0" w:space="0" w:color="auto"/>
          </w:divBdr>
          <w:divsChild>
            <w:div w:id="1727294517">
              <w:marLeft w:val="0"/>
              <w:marRight w:val="0"/>
              <w:marTop w:val="0"/>
              <w:marBottom w:val="0"/>
              <w:divBdr>
                <w:top w:val="none" w:sz="0" w:space="0" w:color="auto"/>
                <w:left w:val="none" w:sz="0" w:space="0" w:color="auto"/>
                <w:bottom w:val="none" w:sz="0" w:space="0" w:color="auto"/>
                <w:right w:val="none" w:sz="0" w:space="0" w:color="auto"/>
              </w:divBdr>
              <w:divsChild>
                <w:div w:id="1153642552">
                  <w:marLeft w:val="0"/>
                  <w:marRight w:val="0"/>
                  <w:marTop w:val="450"/>
                  <w:marBottom w:val="450"/>
                  <w:divBdr>
                    <w:top w:val="none" w:sz="0" w:space="0" w:color="auto"/>
                    <w:left w:val="none" w:sz="0" w:space="0" w:color="auto"/>
                    <w:bottom w:val="none" w:sz="0" w:space="0" w:color="auto"/>
                    <w:right w:val="none" w:sz="0" w:space="0" w:color="auto"/>
                  </w:divBdr>
                  <w:divsChild>
                    <w:div w:id="36552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476724">
      <w:bodyDiv w:val="1"/>
      <w:marLeft w:val="0"/>
      <w:marRight w:val="0"/>
      <w:marTop w:val="0"/>
      <w:marBottom w:val="0"/>
      <w:divBdr>
        <w:top w:val="none" w:sz="0" w:space="0" w:color="auto"/>
        <w:left w:val="none" w:sz="0" w:space="0" w:color="auto"/>
        <w:bottom w:val="none" w:sz="0" w:space="0" w:color="auto"/>
        <w:right w:val="none" w:sz="0" w:space="0" w:color="auto"/>
      </w:divBdr>
    </w:div>
    <w:div w:id="640695253">
      <w:bodyDiv w:val="1"/>
      <w:marLeft w:val="0"/>
      <w:marRight w:val="0"/>
      <w:marTop w:val="0"/>
      <w:marBottom w:val="0"/>
      <w:divBdr>
        <w:top w:val="none" w:sz="0" w:space="0" w:color="auto"/>
        <w:left w:val="none" w:sz="0" w:space="0" w:color="auto"/>
        <w:bottom w:val="none" w:sz="0" w:space="0" w:color="auto"/>
        <w:right w:val="none" w:sz="0" w:space="0" w:color="auto"/>
      </w:divBdr>
      <w:divsChild>
        <w:div w:id="655913998">
          <w:marLeft w:val="0"/>
          <w:marRight w:val="0"/>
          <w:marTop w:val="0"/>
          <w:marBottom w:val="0"/>
          <w:divBdr>
            <w:top w:val="none" w:sz="0" w:space="0" w:color="auto"/>
            <w:left w:val="none" w:sz="0" w:space="0" w:color="auto"/>
            <w:bottom w:val="none" w:sz="0" w:space="0" w:color="auto"/>
            <w:right w:val="none" w:sz="0" w:space="0" w:color="auto"/>
          </w:divBdr>
          <w:divsChild>
            <w:div w:id="490491233">
              <w:marLeft w:val="0"/>
              <w:marRight w:val="0"/>
              <w:marTop w:val="666"/>
              <w:marBottom w:val="666"/>
              <w:divBdr>
                <w:top w:val="none" w:sz="0" w:space="0" w:color="auto"/>
                <w:left w:val="none" w:sz="0" w:space="0" w:color="auto"/>
                <w:bottom w:val="none" w:sz="0" w:space="0" w:color="auto"/>
                <w:right w:val="none" w:sz="0" w:space="0" w:color="auto"/>
              </w:divBdr>
              <w:divsChild>
                <w:div w:id="77464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885408">
          <w:marLeft w:val="0"/>
          <w:marRight w:val="0"/>
          <w:marTop w:val="0"/>
          <w:marBottom w:val="0"/>
          <w:divBdr>
            <w:top w:val="none" w:sz="0" w:space="0" w:color="auto"/>
            <w:left w:val="none" w:sz="0" w:space="0" w:color="auto"/>
            <w:bottom w:val="none" w:sz="0" w:space="0" w:color="auto"/>
            <w:right w:val="none" w:sz="0" w:space="0" w:color="auto"/>
          </w:divBdr>
          <w:divsChild>
            <w:div w:id="17405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646">
      <w:bodyDiv w:val="1"/>
      <w:marLeft w:val="0"/>
      <w:marRight w:val="0"/>
      <w:marTop w:val="0"/>
      <w:marBottom w:val="0"/>
      <w:divBdr>
        <w:top w:val="none" w:sz="0" w:space="0" w:color="auto"/>
        <w:left w:val="none" w:sz="0" w:space="0" w:color="auto"/>
        <w:bottom w:val="none" w:sz="0" w:space="0" w:color="auto"/>
        <w:right w:val="none" w:sz="0" w:space="0" w:color="auto"/>
      </w:divBdr>
      <w:divsChild>
        <w:div w:id="1739981152">
          <w:marLeft w:val="0"/>
          <w:marRight w:val="0"/>
          <w:marTop w:val="0"/>
          <w:marBottom w:val="0"/>
          <w:divBdr>
            <w:top w:val="none" w:sz="0" w:space="0" w:color="auto"/>
            <w:left w:val="none" w:sz="0" w:space="0" w:color="auto"/>
            <w:bottom w:val="none" w:sz="0" w:space="0" w:color="auto"/>
            <w:right w:val="none" w:sz="0" w:space="0" w:color="auto"/>
          </w:divBdr>
          <w:divsChild>
            <w:div w:id="284627421">
              <w:marLeft w:val="0"/>
              <w:marRight w:val="0"/>
              <w:marTop w:val="666"/>
              <w:marBottom w:val="666"/>
              <w:divBdr>
                <w:top w:val="none" w:sz="0" w:space="0" w:color="auto"/>
                <w:left w:val="none" w:sz="0" w:space="0" w:color="auto"/>
                <w:bottom w:val="none" w:sz="0" w:space="0" w:color="auto"/>
                <w:right w:val="none" w:sz="0" w:space="0" w:color="auto"/>
              </w:divBdr>
              <w:divsChild>
                <w:div w:id="198688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2514">
          <w:marLeft w:val="0"/>
          <w:marRight w:val="0"/>
          <w:marTop w:val="0"/>
          <w:marBottom w:val="0"/>
          <w:divBdr>
            <w:top w:val="none" w:sz="0" w:space="0" w:color="auto"/>
            <w:left w:val="none" w:sz="0" w:space="0" w:color="auto"/>
            <w:bottom w:val="none" w:sz="0" w:space="0" w:color="auto"/>
            <w:right w:val="none" w:sz="0" w:space="0" w:color="auto"/>
          </w:divBdr>
          <w:divsChild>
            <w:div w:id="10709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834456">
      <w:bodyDiv w:val="1"/>
      <w:marLeft w:val="0"/>
      <w:marRight w:val="0"/>
      <w:marTop w:val="0"/>
      <w:marBottom w:val="0"/>
      <w:divBdr>
        <w:top w:val="none" w:sz="0" w:space="0" w:color="auto"/>
        <w:left w:val="none" w:sz="0" w:space="0" w:color="auto"/>
        <w:bottom w:val="none" w:sz="0" w:space="0" w:color="auto"/>
        <w:right w:val="none" w:sz="0" w:space="0" w:color="auto"/>
      </w:divBdr>
    </w:div>
    <w:div w:id="923760584">
      <w:bodyDiv w:val="1"/>
      <w:marLeft w:val="0"/>
      <w:marRight w:val="0"/>
      <w:marTop w:val="0"/>
      <w:marBottom w:val="0"/>
      <w:divBdr>
        <w:top w:val="none" w:sz="0" w:space="0" w:color="auto"/>
        <w:left w:val="none" w:sz="0" w:space="0" w:color="auto"/>
        <w:bottom w:val="none" w:sz="0" w:space="0" w:color="auto"/>
        <w:right w:val="none" w:sz="0" w:space="0" w:color="auto"/>
      </w:divBdr>
    </w:div>
    <w:div w:id="941036314">
      <w:bodyDiv w:val="1"/>
      <w:marLeft w:val="0"/>
      <w:marRight w:val="0"/>
      <w:marTop w:val="0"/>
      <w:marBottom w:val="0"/>
      <w:divBdr>
        <w:top w:val="none" w:sz="0" w:space="0" w:color="auto"/>
        <w:left w:val="none" w:sz="0" w:space="0" w:color="auto"/>
        <w:bottom w:val="none" w:sz="0" w:space="0" w:color="auto"/>
        <w:right w:val="none" w:sz="0" w:space="0" w:color="auto"/>
      </w:divBdr>
    </w:div>
    <w:div w:id="1043359371">
      <w:bodyDiv w:val="1"/>
      <w:marLeft w:val="0"/>
      <w:marRight w:val="0"/>
      <w:marTop w:val="0"/>
      <w:marBottom w:val="0"/>
      <w:divBdr>
        <w:top w:val="none" w:sz="0" w:space="0" w:color="auto"/>
        <w:left w:val="none" w:sz="0" w:space="0" w:color="auto"/>
        <w:bottom w:val="none" w:sz="0" w:space="0" w:color="auto"/>
        <w:right w:val="none" w:sz="0" w:space="0" w:color="auto"/>
      </w:divBdr>
    </w:div>
    <w:div w:id="1114710308">
      <w:bodyDiv w:val="1"/>
      <w:marLeft w:val="0"/>
      <w:marRight w:val="0"/>
      <w:marTop w:val="0"/>
      <w:marBottom w:val="0"/>
      <w:divBdr>
        <w:top w:val="none" w:sz="0" w:space="0" w:color="auto"/>
        <w:left w:val="none" w:sz="0" w:space="0" w:color="auto"/>
        <w:bottom w:val="none" w:sz="0" w:space="0" w:color="auto"/>
        <w:right w:val="none" w:sz="0" w:space="0" w:color="auto"/>
      </w:divBdr>
    </w:div>
    <w:div w:id="1326475141">
      <w:bodyDiv w:val="1"/>
      <w:marLeft w:val="0"/>
      <w:marRight w:val="0"/>
      <w:marTop w:val="0"/>
      <w:marBottom w:val="0"/>
      <w:divBdr>
        <w:top w:val="none" w:sz="0" w:space="0" w:color="auto"/>
        <w:left w:val="none" w:sz="0" w:space="0" w:color="auto"/>
        <w:bottom w:val="none" w:sz="0" w:space="0" w:color="auto"/>
        <w:right w:val="none" w:sz="0" w:space="0" w:color="auto"/>
      </w:divBdr>
    </w:div>
    <w:div w:id="1338196448">
      <w:bodyDiv w:val="1"/>
      <w:marLeft w:val="0"/>
      <w:marRight w:val="0"/>
      <w:marTop w:val="0"/>
      <w:marBottom w:val="0"/>
      <w:divBdr>
        <w:top w:val="none" w:sz="0" w:space="0" w:color="auto"/>
        <w:left w:val="none" w:sz="0" w:space="0" w:color="auto"/>
        <w:bottom w:val="none" w:sz="0" w:space="0" w:color="auto"/>
        <w:right w:val="none" w:sz="0" w:space="0" w:color="auto"/>
      </w:divBdr>
    </w:div>
    <w:div w:id="1372072574">
      <w:bodyDiv w:val="1"/>
      <w:marLeft w:val="0"/>
      <w:marRight w:val="0"/>
      <w:marTop w:val="0"/>
      <w:marBottom w:val="0"/>
      <w:divBdr>
        <w:top w:val="none" w:sz="0" w:space="0" w:color="auto"/>
        <w:left w:val="none" w:sz="0" w:space="0" w:color="auto"/>
        <w:bottom w:val="none" w:sz="0" w:space="0" w:color="auto"/>
        <w:right w:val="none" w:sz="0" w:space="0" w:color="auto"/>
      </w:divBdr>
    </w:div>
    <w:div w:id="1408579130">
      <w:bodyDiv w:val="1"/>
      <w:marLeft w:val="0"/>
      <w:marRight w:val="0"/>
      <w:marTop w:val="0"/>
      <w:marBottom w:val="0"/>
      <w:divBdr>
        <w:top w:val="none" w:sz="0" w:space="0" w:color="auto"/>
        <w:left w:val="none" w:sz="0" w:space="0" w:color="auto"/>
        <w:bottom w:val="none" w:sz="0" w:space="0" w:color="auto"/>
        <w:right w:val="none" w:sz="0" w:space="0" w:color="auto"/>
      </w:divBdr>
    </w:div>
    <w:div w:id="1473715602">
      <w:bodyDiv w:val="1"/>
      <w:marLeft w:val="0"/>
      <w:marRight w:val="0"/>
      <w:marTop w:val="0"/>
      <w:marBottom w:val="0"/>
      <w:divBdr>
        <w:top w:val="none" w:sz="0" w:space="0" w:color="auto"/>
        <w:left w:val="none" w:sz="0" w:space="0" w:color="auto"/>
        <w:bottom w:val="none" w:sz="0" w:space="0" w:color="auto"/>
        <w:right w:val="none" w:sz="0" w:space="0" w:color="auto"/>
      </w:divBdr>
    </w:div>
    <w:div w:id="1639415358">
      <w:bodyDiv w:val="1"/>
      <w:marLeft w:val="0"/>
      <w:marRight w:val="0"/>
      <w:marTop w:val="0"/>
      <w:marBottom w:val="0"/>
      <w:divBdr>
        <w:top w:val="none" w:sz="0" w:space="0" w:color="auto"/>
        <w:left w:val="none" w:sz="0" w:space="0" w:color="auto"/>
        <w:bottom w:val="none" w:sz="0" w:space="0" w:color="auto"/>
        <w:right w:val="none" w:sz="0" w:space="0" w:color="auto"/>
      </w:divBdr>
    </w:div>
    <w:div w:id="1712339393">
      <w:bodyDiv w:val="1"/>
      <w:marLeft w:val="0"/>
      <w:marRight w:val="0"/>
      <w:marTop w:val="0"/>
      <w:marBottom w:val="0"/>
      <w:divBdr>
        <w:top w:val="none" w:sz="0" w:space="0" w:color="auto"/>
        <w:left w:val="none" w:sz="0" w:space="0" w:color="auto"/>
        <w:bottom w:val="none" w:sz="0" w:space="0" w:color="auto"/>
        <w:right w:val="none" w:sz="0" w:space="0" w:color="auto"/>
      </w:divBdr>
    </w:div>
    <w:div w:id="1715814524">
      <w:bodyDiv w:val="1"/>
      <w:marLeft w:val="0"/>
      <w:marRight w:val="0"/>
      <w:marTop w:val="0"/>
      <w:marBottom w:val="0"/>
      <w:divBdr>
        <w:top w:val="none" w:sz="0" w:space="0" w:color="auto"/>
        <w:left w:val="none" w:sz="0" w:space="0" w:color="auto"/>
        <w:bottom w:val="none" w:sz="0" w:space="0" w:color="auto"/>
        <w:right w:val="none" w:sz="0" w:space="0" w:color="auto"/>
      </w:divBdr>
    </w:div>
    <w:div w:id="1806849099">
      <w:bodyDiv w:val="1"/>
      <w:marLeft w:val="0"/>
      <w:marRight w:val="0"/>
      <w:marTop w:val="0"/>
      <w:marBottom w:val="0"/>
      <w:divBdr>
        <w:top w:val="none" w:sz="0" w:space="0" w:color="auto"/>
        <w:left w:val="none" w:sz="0" w:space="0" w:color="auto"/>
        <w:bottom w:val="none" w:sz="0" w:space="0" w:color="auto"/>
        <w:right w:val="none" w:sz="0" w:space="0" w:color="auto"/>
      </w:divBdr>
    </w:div>
    <w:div w:id="1842355120">
      <w:bodyDiv w:val="1"/>
      <w:marLeft w:val="0"/>
      <w:marRight w:val="0"/>
      <w:marTop w:val="0"/>
      <w:marBottom w:val="0"/>
      <w:divBdr>
        <w:top w:val="none" w:sz="0" w:space="0" w:color="auto"/>
        <w:left w:val="none" w:sz="0" w:space="0" w:color="auto"/>
        <w:bottom w:val="none" w:sz="0" w:space="0" w:color="auto"/>
        <w:right w:val="none" w:sz="0" w:space="0" w:color="auto"/>
      </w:divBdr>
    </w:div>
    <w:div w:id="1878424467">
      <w:bodyDiv w:val="1"/>
      <w:marLeft w:val="0"/>
      <w:marRight w:val="0"/>
      <w:marTop w:val="0"/>
      <w:marBottom w:val="0"/>
      <w:divBdr>
        <w:top w:val="none" w:sz="0" w:space="0" w:color="auto"/>
        <w:left w:val="none" w:sz="0" w:space="0" w:color="auto"/>
        <w:bottom w:val="none" w:sz="0" w:space="0" w:color="auto"/>
        <w:right w:val="none" w:sz="0" w:space="0" w:color="auto"/>
      </w:divBdr>
    </w:div>
    <w:div w:id="1981612684">
      <w:bodyDiv w:val="1"/>
      <w:marLeft w:val="0"/>
      <w:marRight w:val="0"/>
      <w:marTop w:val="0"/>
      <w:marBottom w:val="0"/>
      <w:divBdr>
        <w:top w:val="none" w:sz="0" w:space="0" w:color="auto"/>
        <w:left w:val="none" w:sz="0" w:space="0" w:color="auto"/>
        <w:bottom w:val="none" w:sz="0" w:space="0" w:color="auto"/>
        <w:right w:val="none" w:sz="0" w:space="0" w:color="auto"/>
      </w:divBdr>
    </w:div>
    <w:div w:id="2029283401">
      <w:bodyDiv w:val="1"/>
      <w:marLeft w:val="0"/>
      <w:marRight w:val="0"/>
      <w:marTop w:val="0"/>
      <w:marBottom w:val="0"/>
      <w:divBdr>
        <w:top w:val="none" w:sz="0" w:space="0" w:color="auto"/>
        <w:left w:val="none" w:sz="0" w:space="0" w:color="auto"/>
        <w:bottom w:val="none" w:sz="0" w:space="0" w:color="auto"/>
        <w:right w:val="none" w:sz="0" w:space="0" w:color="auto"/>
      </w:divBdr>
      <w:divsChild>
        <w:div w:id="1824463278">
          <w:marLeft w:val="-225"/>
          <w:marRight w:val="-225"/>
          <w:marTop w:val="0"/>
          <w:marBottom w:val="0"/>
          <w:divBdr>
            <w:top w:val="none" w:sz="0" w:space="0" w:color="auto"/>
            <w:left w:val="none" w:sz="0" w:space="0" w:color="auto"/>
            <w:bottom w:val="none" w:sz="0" w:space="0" w:color="auto"/>
            <w:right w:val="none" w:sz="0" w:space="0" w:color="auto"/>
          </w:divBdr>
          <w:divsChild>
            <w:div w:id="2055151164">
              <w:marLeft w:val="0"/>
              <w:marRight w:val="0"/>
              <w:marTop w:val="0"/>
              <w:marBottom w:val="0"/>
              <w:divBdr>
                <w:top w:val="none" w:sz="0" w:space="0" w:color="auto"/>
                <w:left w:val="none" w:sz="0" w:space="0" w:color="auto"/>
                <w:bottom w:val="none" w:sz="0" w:space="0" w:color="auto"/>
                <w:right w:val="none" w:sz="0" w:space="0" w:color="auto"/>
              </w:divBdr>
              <w:divsChild>
                <w:div w:id="578298121">
                  <w:marLeft w:val="0"/>
                  <w:marRight w:val="0"/>
                  <w:marTop w:val="450"/>
                  <w:marBottom w:val="450"/>
                  <w:divBdr>
                    <w:top w:val="none" w:sz="0" w:space="0" w:color="auto"/>
                    <w:left w:val="none" w:sz="0" w:space="0" w:color="auto"/>
                    <w:bottom w:val="none" w:sz="0" w:space="0" w:color="auto"/>
                    <w:right w:val="none" w:sz="0" w:space="0" w:color="auto"/>
                  </w:divBdr>
                  <w:divsChild>
                    <w:div w:id="139345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533903">
      <w:bodyDiv w:val="1"/>
      <w:marLeft w:val="0"/>
      <w:marRight w:val="0"/>
      <w:marTop w:val="0"/>
      <w:marBottom w:val="0"/>
      <w:divBdr>
        <w:top w:val="none" w:sz="0" w:space="0" w:color="auto"/>
        <w:left w:val="none" w:sz="0" w:space="0" w:color="auto"/>
        <w:bottom w:val="none" w:sz="0" w:space="0" w:color="auto"/>
        <w:right w:val="none" w:sz="0" w:space="0" w:color="auto"/>
      </w:divBdr>
      <w:divsChild>
        <w:div w:id="231352396">
          <w:marLeft w:val="0"/>
          <w:marRight w:val="0"/>
          <w:marTop w:val="0"/>
          <w:marBottom w:val="0"/>
          <w:divBdr>
            <w:top w:val="none" w:sz="0" w:space="0" w:color="auto"/>
            <w:left w:val="none" w:sz="0" w:space="0" w:color="auto"/>
            <w:bottom w:val="none" w:sz="0" w:space="0" w:color="auto"/>
            <w:right w:val="none" w:sz="0" w:space="0" w:color="auto"/>
          </w:divBdr>
          <w:divsChild>
            <w:div w:id="133454164">
              <w:marLeft w:val="0"/>
              <w:marRight w:val="0"/>
              <w:marTop w:val="0"/>
              <w:marBottom w:val="0"/>
              <w:divBdr>
                <w:top w:val="none" w:sz="0" w:space="0" w:color="auto"/>
                <w:left w:val="none" w:sz="0" w:space="0" w:color="auto"/>
                <w:bottom w:val="none" w:sz="0" w:space="0" w:color="auto"/>
                <w:right w:val="none" w:sz="0" w:space="0" w:color="auto"/>
              </w:divBdr>
            </w:div>
          </w:divsChild>
        </w:div>
        <w:div w:id="529756552">
          <w:marLeft w:val="0"/>
          <w:marRight w:val="0"/>
          <w:marTop w:val="0"/>
          <w:marBottom w:val="0"/>
          <w:divBdr>
            <w:top w:val="none" w:sz="0" w:space="0" w:color="auto"/>
            <w:left w:val="none" w:sz="0" w:space="0" w:color="auto"/>
            <w:bottom w:val="none" w:sz="0" w:space="0" w:color="auto"/>
            <w:right w:val="none" w:sz="0" w:space="0" w:color="auto"/>
          </w:divBdr>
          <w:divsChild>
            <w:div w:id="173224811">
              <w:marLeft w:val="0"/>
              <w:marRight w:val="0"/>
              <w:marTop w:val="666"/>
              <w:marBottom w:val="666"/>
              <w:divBdr>
                <w:top w:val="none" w:sz="0" w:space="0" w:color="auto"/>
                <w:left w:val="none" w:sz="0" w:space="0" w:color="auto"/>
                <w:bottom w:val="none" w:sz="0" w:space="0" w:color="auto"/>
                <w:right w:val="none" w:sz="0" w:space="0" w:color="auto"/>
              </w:divBdr>
              <w:divsChild>
                <w:div w:id="2017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1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owl.purdue.edu/owl/research_and_citation/apa_style/apa_formatting_and_style_guide/index.html" TargetMode="External"/><Relationship Id="rId18" Type="http://schemas.openxmlformats.org/officeDocument/2006/relationships/hyperlink" Target="https://www.cbsnews.com/texas/video/irving-prepares-for-fifa-world-cup-security-challenges-as-at-t-stadium-hosts-9-matches-next-yea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atalog.carolinau.edu/grading-and-academic-progress" TargetMode="External"/><Relationship Id="rId7" Type="http://schemas.openxmlformats.org/officeDocument/2006/relationships/endnotes" Target="endnotes.xml"/><Relationship Id="rId12" Type="http://schemas.openxmlformats.org/officeDocument/2006/relationships/hyperlink" Target="https://owl.purdue.edu/owl/research_and_citation/apa_style/apa_formatting_and_style_guide/index.html" TargetMode="External"/><Relationship Id="rId17" Type="http://schemas.openxmlformats.org/officeDocument/2006/relationships/hyperlink" Target="https://www.youtube.com/watch?v=6JF6YfG_XA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fUdNzm_cu0w" TargetMode="External"/><Relationship Id="rId20" Type="http://schemas.openxmlformats.org/officeDocument/2006/relationships/hyperlink" Target="https://carolinau.edu/university-accessibility-serv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ortsbusinessjournal.co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youtube.com/watch?v=IUDbhxLADwM" TargetMode="External"/><Relationship Id="rId23" Type="http://schemas.openxmlformats.org/officeDocument/2006/relationships/hyperlink" Target="https://catalog.carolinau.edu/" TargetMode="External"/><Relationship Id="rId10" Type="http://schemas.openxmlformats.org/officeDocument/2006/relationships/footer" Target="footer2.xml"/><Relationship Id="rId19" Type="http://schemas.openxmlformats.org/officeDocument/2006/relationships/hyperlink" Target="https://catalog.carolinau.edu/attendance-and-participa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youtube.com/watch?v=20Fx0H90-9I" TargetMode="External"/><Relationship Id="rId22" Type="http://schemas.openxmlformats.org/officeDocument/2006/relationships/hyperlink" Target="https://catalog.carolinau.edu/student-academic-complain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rnburgc\Downloads\2025.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90A63-7331-BD44-B9FC-7548E0C43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2025.1</Template>
  <TotalTime>5834</TotalTime>
  <Pages>13</Pages>
  <Words>3404</Words>
  <Characters>19031</Characters>
  <Application>Microsoft Office Word</Application>
  <DocSecurity>0</DocSecurity>
  <Lines>543</Lines>
  <Paragraphs>334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22101</CharactersWithSpaces>
  <SharedDoc>false</SharedDoc>
  <HyperlinkBase/>
  <HLinks>
    <vt:vector size="12" baseType="variant">
      <vt:variant>
        <vt:i4>1376324</vt:i4>
      </vt:variant>
      <vt:variant>
        <vt:i4>78</vt:i4>
      </vt:variant>
      <vt:variant>
        <vt:i4>0</vt:i4>
      </vt:variant>
      <vt:variant>
        <vt:i4>5</vt:i4>
      </vt:variant>
      <vt:variant>
        <vt:lpwstr>https://my.carolinau.edu/ICS/Students/Handbooks__Forms.jnz</vt:lpwstr>
      </vt:variant>
      <vt:variant>
        <vt:lpwstr/>
      </vt:variant>
      <vt:variant>
        <vt:i4>1376324</vt:i4>
      </vt:variant>
      <vt:variant>
        <vt:i4>75</vt:i4>
      </vt:variant>
      <vt:variant>
        <vt:i4>0</vt:i4>
      </vt:variant>
      <vt:variant>
        <vt:i4>5</vt:i4>
      </vt:variant>
      <vt:variant>
        <vt:lpwstr>https://my.carolinau.edu/ICS/Students/Handbooks__Forms.jnz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Caleb Thornburg</dc:creator>
  <cp:keywords/>
  <dc:description/>
  <cp:lastModifiedBy>Caleb Thornburg</cp:lastModifiedBy>
  <cp:revision>30</cp:revision>
  <cp:lastPrinted>2020-07-01T22:54:00Z</cp:lastPrinted>
  <dcterms:created xsi:type="dcterms:W3CDTF">2025-07-28T01:10:00Z</dcterms:created>
  <dcterms:modified xsi:type="dcterms:W3CDTF">2025-08-09T16:11:00Z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4b849df7-09dc-4f32-aa3a-92d458d06407</vt:lpwstr>
  </property>
</Properties>
</file>